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5D" w:rsidRDefault="0016335D" w:rsidP="003B67B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Информационно-методические материалы</w:t>
      </w: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16335D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Кабинет № 46</w:t>
      </w:r>
    </w:p>
    <w:p w:rsidR="0016335D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6335D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Предмет:  </w:t>
      </w: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математика</w:t>
      </w:r>
    </w:p>
    <w:p w:rsidR="0016335D" w:rsidRPr="003B67B5" w:rsidRDefault="0016335D" w:rsidP="003B67B5">
      <w:pPr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Заведующая кабинетом</w:t>
      </w:r>
    </w:p>
    <w:p w:rsidR="0016335D" w:rsidRPr="003B67B5" w:rsidRDefault="0016335D" w:rsidP="003B67B5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8"/>
          <w:szCs w:val="48"/>
        </w:rPr>
        <w:t xml:space="preserve"> Шувалова Мавлидя Гапдельхаевна</w:t>
      </w:r>
    </w:p>
    <w:p w:rsidR="0016335D" w:rsidRPr="003B67B5" w:rsidRDefault="0016335D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16335D" w:rsidRPr="005A5807" w:rsidRDefault="0016335D" w:rsidP="005A5807">
      <w:pPr>
        <w:pStyle w:val="Heading1"/>
        <w:rPr>
          <w:rFonts w:cs="Times New Roman"/>
        </w:rPr>
      </w:pPr>
      <w:r>
        <w:t>Опись имущества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020"/>
      </w:tblPr>
      <w:tblGrid>
        <w:gridCol w:w="711"/>
        <w:gridCol w:w="6663"/>
        <w:gridCol w:w="2409"/>
      </w:tblGrid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77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335D" w:rsidRPr="001877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6335D" w:rsidRPr="005634A7" w:rsidRDefault="0016335D" w:rsidP="005634A7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  <w:r w:rsidRPr="005634A7">
        <w:rPr>
          <w:sz w:val="28"/>
          <w:szCs w:val="28"/>
        </w:rPr>
        <w:t>Дидактический раздаточный материал</w:t>
      </w: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Комплект дидактических материалов по алгебре для 9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F5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Комплект дидактических материалов по алгебре для 8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F5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Комплект дидактических материалов по алгебре для 7класса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16335D" w:rsidRPr="005634A7" w:rsidRDefault="0016335D" w:rsidP="005634A7">
      <w:pPr>
        <w:rPr>
          <w:rFonts w:ascii="Times New Roman" w:hAnsi="Times New Roman" w:cs="Times New Roman"/>
          <w:sz w:val="28"/>
          <w:szCs w:val="28"/>
        </w:rPr>
      </w:pPr>
      <w:r w:rsidRPr="005634A7">
        <w:rPr>
          <w:sz w:val="28"/>
          <w:szCs w:val="28"/>
        </w:rPr>
        <w:t>Чертежные инструменты</w:t>
      </w: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Линейка деревянная 1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Транспортир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16335D" w:rsidRDefault="0016335D" w:rsidP="003B67B5">
      <w:pPr>
        <w:pStyle w:val="Heading1"/>
        <w:rPr>
          <w:rFonts w:cs="Times New Roman"/>
        </w:rPr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1242"/>
        <w:gridCol w:w="6379"/>
        <w:gridCol w:w="1701"/>
      </w:tblGrid>
      <w:tr w:rsidR="0016335D" w:rsidRPr="001877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6335D" w:rsidRPr="001877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35D" w:rsidRPr="001877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16335D" w:rsidRDefault="0016335D" w:rsidP="003B67B5">
      <w:pPr>
        <w:pStyle w:val="Heading1"/>
        <w:rPr>
          <w:rFonts w:cs="Times New Roman"/>
        </w:rPr>
      </w:pPr>
      <w:r w:rsidRPr="003B67B5">
        <w:t>Печатные и электронные образовательные и информационные ресурсы</w:t>
      </w:r>
    </w:p>
    <w:p w:rsidR="0016335D" w:rsidRPr="003B67B5" w:rsidRDefault="0016335D" w:rsidP="003B67B5"/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Обучающие диски по математике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335D" w:rsidRPr="001877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Тесты по математике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335D" w:rsidRPr="00187723" w:rsidRDefault="0016335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p w:rsidR="0016335D" w:rsidRPr="003B67B5" w:rsidRDefault="0016335D">
      <w:pPr>
        <w:rPr>
          <w:rFonts w:ascii="Times New Roman" w:hAnsi="Times New Roman" w:cs="Times New Roman"/>
          <w:sz w:val="28"/>
          <w:szCs w:val="28"/>
        </w:rPr>
      </w:pPr>
    </w:p>
    <w:sectPr w:rsidR="0016335D" w:rsidRPr="003B67B5" w:rsidSect="008C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35D" w:rsidRDefault="0016335D" w:rsidP="005634A7">
      <w:pPr>
        <w:spacing w:after="0" w:line="240" w:lineRule="auto"/>
      </w:pPr>
      <w:r>
        <w:separator/>
      </w:r>
    </w:p>
  </w:endnote>
  <w:endnote w:type="continuationSeparator" w:id="0">
    <w:p w:rsidR="0016335D" w:rsidRDefault="0016335D" w:rsidP="0056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35D" w:rsidRDefault="0016335D" w:rsidP="005634A7">
      <w:pPr>
        <w:spacing w:after="0" w:line="240" w:lineRule="auto"/>
      </w:pPr>
      <w:r>
        <w:separator/>
      </w:r>
    </w:p>
  </w:footnote>
  <w:footnote w:type="continuationSeparator" w:id="0">
    <w:p w:rsidR="0016335D" w:rsidRDefault="0016335D" w:rsidP="00563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140"/>
    <w:rsid w:val="0016335D"/>
    <w:rsid w:val="00187723"/>
    <w:rsid w:val="00267CCA"/>
    <w:rsid w:val="002C5D62"/>
    <w:rsid w:val="003B67B5"/>
    <w:rsid w:val="004B536E"/>
    <w:rsid w:val="005634A7"/>
    <w:rsid w:val="005A5807"/>
    <w:rsid w:val="008C3DD4"/>
    <w:rsid w:val="008F4CF2"/>
    <w:rsid w:val="00946140"/>
    <w:rsid w:val="00C8485E"/>
    <w:rsid w:val="00D75257"/>
    <w:rsid w:val="00F5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D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67B5"/>
    <w:pPr>
      <w:keepNext/>
      <w:keepLines/>
      <w:spacing w:before="480" w:after="0"/>
      <w:outlineLvl w:val="0"/>
    </w:pPr>
    <w:rPr>
      <w:rFonts w:ascii="Cambria" w:eastAsia="MS Gothic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67B5"/>
    <w:rPr>
      <w:rFonts w:ascii="Cambria" w:eastAsia="MS Gothic" w:hAnsi="Cambria" w:cs="Cambria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634A7"/>
  </w:style>
  <w:style w:type="paragraph" w:styleId="Footer">
    <w:name w:val="footer"/>
    <w:basedOn w:val="Normal"/>
    <w:link w:val="FooterChar"/>
    <w:uiPriority w:val="99"/>
    <w:rsid w:val="005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63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6</Pages>
  <Words>168</Words>
  <Characters>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Danil</cp:lastModifiedBy>
  <cp:revision>8</cp:revision>
  <dcterms:created xsi:type="dcterms:W3CDTF">2015-10-05T05:50:00Z</dcterms:created>
  <dcterms:modified xsi:type="dcterms:W3CDTF">2015-10-20T17:12:00Z</dcterms:modified>
</cp:coreProperties>
</file>