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2D8E2" w14:textId="77777777" w:rsidR="000F0714" w:rsidRPr="00CE69B0" w:rsidRDefault="000F0714" w:rsidP="00483D99">
      <w:pPr>
        <w:pStyle w:val="a7"/>
        <w:spacing w:before="0"/>
        <w:jc w:val="center"/>
        <w:rPr>
          <w:sz w:val="22"/>
          <w:szCs w:val="22"/>
        </w:rPr>
      </w:pPr>
      <w:bookmarkStart w:id="0" w:name="_GoBack"/>
      <w:bookmarkEnd w:id="0"/>
      <w:r w:rsidRPr="00CE69B0">
        <w:rPr>
          <w:sz w:val="22"/>
          <w:szCs w:val="22"/>
        </w:rPr>
        <w:t xml:space="preserve">Сводная ведомость результатов </w:t>
      </w:r>
      <w:r w:rsidR="004654AF" w:rsidRPr="00CE69B0">
        <w:rPr>
          <w:sz w:val="22"/>
          <w:szCs w:val="22"/>
        </w:rPr>
        <w:t xml:space="preserve">проведения </w:t>
      </w:r>
      <w:r w:rsidRPr="00CE69B0">
        <w:rPr>
          <w:sz w:val="22"/>
          <w:szCs w:val="22"/>
        </w:rPr>
        <w:t>специальной оценки условий труда</w:t>
      </w:r>
    </w:p>
    <w:p w14:paraId="01C729BA" w14:textId="77777777" w:rsidR="00B3448B" w:rsidRPr="00CE69B0" w:rsidRDefault="00B3448B" w:rsidP="00483D99">
      <w:pPr>
        <w:rPr>
          <w:sz w:val="10"/>
          <w:szCs w:val="10"/>
        </w:rPr>
      </w:pPr>
    </w:p>
    <w:p w14:paraId="50986CF5" w14:textId="77777777" w:rsidR="00B3448B" w:rsidRPr="00CE69B0" w:rsidRDefault="00B3448B" w:rsidP="00483D99">
      <w:pPr>
        <w:rPr>
          <w:sz w:val="20"/>
        </w:rPr>
      </w:pPr>
      <w:r w:rsidRPr="00CE69B0">
        <w:rPr>
          <w:sz w:val="20"/>
        </w:rPr>
        <w:t>Наименование организации:</w:t>
      </w:r>
      <w:r w:rsidRPr="00CE69B0">
        <w:rPr>
          <w:rStyle w:val="a9"/>
          <w:sz w:val="20"/>
        </w:rPr>
        <w:t xml:space="preserve"> </w:t>
      </w:r>
      <w:r w:rsidRPr="00CE69B0">
        <w:rPr>
          <w:rStyle w:val="a9"/>
          <w:sz w:val="20"/>
        </w:rPr>
        <w:fldChar w:fldCharType="begin"/>
      </w:r>
      <w:r w:rsidRPr="00CE69B0">
        <w:rPr>
          <w:rStyle w:val="a9"/>
          <w:sz w:val="20"/>
        </w:rPr>
        <w:instrText xml:space="preserve"> DOCVARIABLE </w:instrText>
      </w:r>
      <w:r w:rsidR="00EA3306" w:rsidRPr="00CE69B0">
        <w:rPr>
          <w:rStyle w:val="a9"/>
          <w:sz w:val="20"/>
        </w:rPr>
        <w:instrText>ceh_info</w:instrText>
      </w:r>
      <w:r w:rsidRPr="00CE69B0">
        <w:rPr>
          <w:rStyle w:val="a9"/>
          <w:sz w:val="20"/>
        </w:rPr>
        <w:instrText xml:space="preserve"> \* MERGEFORMAT </w:instrText>
      </w:r>
      <w:r w:rsidRPr="00CE69B0">
        <w:rPr>
          <w:rStyle w:val="a9"/>
          <w:sz w:val="20"/>
        </w:rPr>
        <w:fldChar w:fldCharType="separate"/>
      </w:r>
      <w:r w:rsidR="006C09FF" w:rsidRPr="006C09FF">
        <w:rPr>
          <w:rStyle w:val="a9"/>
          <w:sz w:val="20"/>
        </w:rPr>
        <w:t>Муниципальное бюджетное общеобразовательное учреждение «Средняя общеобразовательная школа №10 с углубленным изучением отдельных предм</w:t>
      </w:r>
      <w:r w:rsidR="006C09FF" w:rsidRPr="006C09FF">
        <w:rPr>
          <w:rStyle w:val="a9"/>
          <w:sz w:val="20"/>
        </w:rPr>
        <w:t>е</w:t>
      </w:r>
      <w:r w:rsidR="006C09FF" w:rsidRPr="006C09FF">
        <w:rPr>
          <w:rStyle w:val="a9"/>
          <w:sz w:val="20"/>
        </w:rPr>
        <w:t>тов» Нижнекамского муниципального района Республики Татарстан</w:t>
      </w:r>
      <w:r w:rsidRPr="00CE69B0">
        <w:rPr>
          <w:rStyle w:val="a9"/>
          <w:sz w:val="20"/>
        </w:rPr>
        <w:fldChar w:fldCharType="end"/>
      </w:r>
      <w:r w:rsidRPr="00CE69B0">
        <w:rPr>
          <w:rStyle w:val="a9"/>
          <w:sz w:val="20"/>
        </w:rPr>
        <w:t> </w:t>
      </w:r>
    </w:p>
    <w:p w14:paraId="0298C92E" w14:textId="77777777" w:rsidR="00F06873" w:rsidRPr="00CE69B0" w:rsidRDefault="00F06873" w:rsidP="00483D99">
      <w:pPr>
        <w:keepNext/>
        <w:suppressAutoHyphens/>
        <w:spacing w:after="20"/>
        <w:jc w:val="right"/>
        <w:rPr>
          <w:sz w:val="18"/>
          <w:szCs w:val="18"/>
        </w:rPr>
      </w:pPr>
      <w:r w:rsidRPr="00CE69B0">
        <w:rPr>
          <w:sz w:val="18"/>
          <w:szCs w:val="18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875"/>
        <w:gridCol w:w="3233"/>
        <w:gridCol w:w="1102"/>
        <w:gridCol w:w="1103"/>
        <w:gridCol w:w="1212"/>
        <w:gridCol w:w="1212"/>
        <w:gridCol w:w="1212"/>
        <w:gridCol w:w="1213"/>
        <w:gridCol w:w="1109"/>
      </w:tblGrid>
      <w:tr w:rsidR="004654AF" w:rsidRPr="00CE69B0" w14:paraId="63D0AD45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3A6A897B" w14:textId="77777777" w:rsidR="004654AF" w:rsidRPr="00CE69B0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table1"/>
            <w:bookmarkEnd w:id="1"/>
            <w:r w:rsidRPr="00CE69B0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24290E20" w14:textId="77777777" w:rsidR="004654AF" w:rsidRPr="00CE69B0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Количество рабочих мест и численность работников, занятых на этих рабочих местах</w:t>
            </w:r>
          </w:p>
          <w:p w14:paraId="560FB552" w14:textId="77777777" w:rsidR="004654AF" w:rsidRPr="00CE69B0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33ABE082" w14:textId="77777777" w:rsidR="004654AF" w:rsidRPr="00CE69B0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CE69B0" w14:paraId="351106CC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57942C4C" w14:textId="77777777" w:rsidR="004654A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6A743F97" w14:textId="77777777" w:rsidR="004654AF" w:rsidRPr="00CE69B0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08B877D9" w14:textId="77777777" w:rsidR="004654A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27DA7A34" w14:textId="77777777" w:rsidR="004654A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038EE37A" w14:textId="77777777" w:rsidR="004654A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1BB976D8" w14:textId="77777777" w:rsidR="004654A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класс 4</w:t>
            </w:r>
          </w:p>
        </w:tc>
      </w:tr>
      <w:tr w:rsidR="00AF1EDF" w:rsidRPr="00CE69B0" w14:paraId="43FB7918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693EA124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2B8C489" w14:textId="77777777" w:rsidR="00AF1EDF" w:rsidRPr="00CE69B0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2558892C" w14:textId="77777777" w:rsidR="00AF1EDF" w:rsidRPr="00CE69B0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509328D0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vMerge/>
            <w:vAlign w:val="center"/>
          </w:tcPr>
          <w:p w14:paraId="38918682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41E205FD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1169" w:type="dxa"/>
            <w:vAlign w:val="center"/>
          </w:tcPr>
          <w:p w14:paraId="170C8FCF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1169" w:type="dxa"/>
            <w:vAlign w:val="center"/>
          </w:tcPr>
          <w:p w14:paraId="57F5A3F5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1170" w:type="dxa"/>
            <w:vAlign w:val="center"/>
          </w:tcPr>
          <w:p w14:paraId="059FCAD8" w14:textId="77777777" w:rsidR="00AF1EDF" w:rsidRPr="00CE69B0" w:rsidRDefault="00CE69B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1069" w:type="dxa"/>
            <w:vMerge/>
            <w:vAlign w:val="center"/>
          </w:tcPr>
          <w:p w14:paraId="5E3575F7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EDF" w:rsidRPr="00CE69B0" w14:paraId="0B1890A9" w14:textId="77777777" w:rsidTr="004654AF">
        <w:trPr>
          <w:jc w:val="center"/>
        </w:trPr>
        <w:tc>
          <w:tcPr>
            <w:tcW w:w="3518" w:type="dxa"/>
            <w:vAlign w:val="center"/>
          </w:tcPr>
          <w:p w14:paraId="21616AEF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3" w:type="dxa"/>
            <w:vAlign w:val="center"/>
          </w:tcPr>
          <w:p w14:paraId="315004CD" w14:textId="77777777" w:rsidR="00AF1EDF" w:rsidRPr="00CE69B0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65D50C3B" w14:textId="77777777" w:rsidR="00AF1EDF" w:rsidRPr="00CE69B0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63" w:type="dxa"/>
            <w:vAlign w:val="center"/>
          </w:tcPr>
          <w:p w14:paraId="39431285" w14:textId="77777777" w:rsidR="00AF1ED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64" w:type="dxa"/>
            <w:vAlign w:val="center"/>
          </w:tcPr>
          <w:p w14:paraId="5D2A3F0C" w14:textId="77777777" w:rsidR="00AF1ED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69" w:type="dxa"/>
            <w:vAlign w:val="center"/>
          </w:tcPr>
          <w:p w14:paraId="38C19B2F" w14:textId="77777777" w:rsidR="00AF1ED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69" w:type="dxa"/>
            <w:vAlign w:val="center"/>
          </w:tcPr>
          <w:p w14:paraId="766B1C28" w14:textId="77777777" w:rsidR="00AF1ED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69" w:type="dxa"/>
            <w:vAlign w:val="center"/>
          </w:tcPr>
          <w:p w14:paraId="062432AE" w14:textId="77777777" w:rsidR="00AF1ED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vAlign w:val="center"/>
          </w:tcPr>
          <w:p w14:paraId="35B8F256" w14:textId="77777777" w:rsidR="00AF1ED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69" w:type="dxa"/>
            <w:vAlign w:val="center"/>
          </w:tcPr>
          <w:p w14:paraId="13359EC4" w14:textId="77777777" w:rsidR="00AF1EDF" w:rsidRPr="00CE69B0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69B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AF1EDF" w:rsidRPr="00CE69B0" w14:paraId="355FF407" w14:textId="77777777" w:rsidTr="004654AF">
        <w:trPr>
          <w:jc w:val="center"/>
        </w:trPr>
        <w:tc>
          <w:tcPr>
            <w:tcW w:w="3518" w:type="dxa"/>
            <w:vAlign w:val="center"/>
          </w:tcPr>
          <w:p w14:paraId="48725380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bookmarkStart w:id="2" w:name="pos1"/>
            <w:bookmarkEnd w:id="2"/>
            <w:r w:rsidRPr="00CE69B0">
              <w:rPr>
                <w:rFonts w:ascii="Times New Roman" w:hAnsi="Times New Roman"/>
                <w:sz w:val="18"/>
                <w:szCs w:val="18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64FA2080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3118" w:type="dxa"/>
            <w:vAlign w:val="center"/>
          </w:tcPr>
          <w:p w14:paraId="6ABDC7E2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063" w:type="dxa"/>
            <w:vAlign w:val="center"/>
          </w:tcPr>
          <w:p w14:paraId="0DAA0CD6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4" w:type="dxa"/>
            <w:vAlign w:val="center"/>
          </w:tcPr>
          <w:p w14:paraId="4FBB1827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169" w:type="dxa"/>
            <w:vAlign w:val="center"/>
          </w:tcPr>
          <w:p w14:paraId="579A62AA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58C7ED12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08DEB92A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vAlign w:val="center"/>
          </w:tcPr>
          <w:p w14:paraId="637229C4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9" w:type="dxa"/>
            <w:vAlign w:val="center"/>
          </w:tcPr>
          <w:p w14:paraId="2DB9362C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F1EDF" w:rsidRPr="00CE69B0" w14:paraId="2327E074" w14:textId="77777777" w:rsidTr="004654AF">
        <w:trPr>
          <w:jc w:val="center"/>
        </w:trPr>
        <w:tc>
          <w:tcPr>
            <w:tcW w:w="3518" w:type="dxa"/>
            <w:vAlign w:val="center"/>
          </w:tcPr>
          <w:p w14:paraId="3D21734E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bookmarkStart w:id="3" w:name="pos2"/>
            <w:bookmarkEnd w:id="3"/>
            <w:r w:rsidRPr="00CE69B0">
              <w:rPr>
                <w:rFonts w:ascii="Times New Roman" w:hAnsi="Times New Roman"/>
                <w:sz w:val="18"/>
                <w:szCs w:val="18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47514B1B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3118" w:type="dxa"/>
            <w:vAlign w:val="center"/>
          </w:tcPr>
          <w:p w14:paraId="14BB277F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063" w:type="dxa"/>
            <w:vAlign w:val="center"/>
          </w:tcPr>
          <w:p w14:paraId="6AE7010F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4" w:type="dxa"/>
            <w:vAlign w:val="center"/>
          </w:tcPr>
          <w:p w14:paraId="3B20990E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169" w:type="dxa"/>
            <w:vAlign w:val="center"/>
          </w:tcPr>
          <w:p w14:paraId="6C9C8A9F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4C7EDC1D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39CF232C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vAlign w:val="center"/>
          </w:tcPr>
          <w:p w14:paraId="5A851245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9" w:type="dxa"/>
            <w:vAlign w:val="center"/>
          </w:tcPr>
          <w:p w14:paraId="3E1ABF40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F1EDF" w:rsidRPr="00CE69B0" w14:paraId="08856907" w14:textId="77777777" w:rsidTr="004654AF">
        <w:trPr>
          <w:jc w:val="center"/>
        </w:trPr>
        <w:tc>
          <w:tcPr>
            <w:tcW w:w="3518" w:type="dxa"/>
            <w:vAlign w:val="center"/>
          </w:tcPr>
          <w:p w14:paraId="4BDA92B0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bookmarkStart w:id="4" w:name="pos3"/>
            <w:bookmarkEnd w:id="4"/>
            <w:r w:rsidRPr="00CE69B0">
              <w:rPr>
                <w:rFonts w:ascii="Times New Roman" w:hAnsi="Times New Roman"/>
                <w:sz w:val="18"/>
                <w:szCs w:val="18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1B3A4DE5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3118" w:type="dxa"/>
            <w:vAlign w:val="center"/>
          </w:tcPr>
          <w:p w14:paraId="26CB0982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1063" w:type="dxa"/>
            <w:vAlign w:val="center"/>
          </w:tcPr>
          <w:p w14:paraId="5638865C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4" w:type="dxa"/>
            <w:vAlign w:val="center"/>
          </w:tcPr>
          <w:p w14:paraId="518751DC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1169" w:type="dxa"/>
            <w:vAlign w:val="center"/>
          </w:tcPr>
          <w:p w14:paraId="4F5C47FA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2242209B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5DE9AB88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vAlign w:val="center"/>
          </w:tcPr>
          <w:p w14:paraId="68665659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9" w:type="dxa"/>
            <w:vAlign w:val="center"/>
          </w:tcPr>
          <w:p w14:paraId="390B7B49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F1EDF" w:rsidRPr="00CE69B0" w14:paraId="0296A6A0" w14:textId="77777777" w:rsidTr="004654AF">
        <w:trPr>
          <w:jc w:val="center"/>
        </w:trPr>
        <w:tc>
          <w:tcPr>
            <w:tcW w:w="3518" w:type="dxa"/>
            <w:vAlign w:val="center"/>
          </w:tcPr>
          <w:p w14:paraId="011AEC4A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bookmarkStart w:id="5" w:name="pos4"/>
            <w:bookmarkEnd w:id="5"/>
            <w:r w:rsidRPr="00CE69B0">
              <w:rPr>
                <w:rFonts w:ascii="Times New Roman" w:hAnsi="Times New Roman"/>
                <w:sz w:val="18"/>
                <w:szCs w:val="18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00E795F3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4F702E32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1DA90BDE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4" w:type="dxa"/>
            <w:vAlign w:val="center"/>
          </w:tcPr>
          <w:p w14:paraId="79390AC1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1C5E766A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6EF1945A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44D5245A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vAlign w:val="center"/>
          </w:tcPr>
          <w:p w14:paraId="3FE05AA6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9" w:type="dxa"/>
            <w:vAlign w:val="center"/>
          </w:tcPr>
          <w:p w14:paraId="1D0276DC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F1EDF" w:rsidRPr="00CE69B0" w14:paraId="50115512" w14:textId="77777777" w:rsidTr="004654AF">
        <w:trPr>
          <w:jc w:val="center"/>
        </w:trPr>
        <w:tc>
          <w:tcPr>
            <w:tcW w:w="3518" w:type="dxa"/>
            <w:vAlign w:val="center"/>
          </w:tcPr>
          <w:p w14:paraId="6882ED4A" w14:textId="77777777" w:rsidR="00AF1EDF" w:rsidRPr="00CE69B0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bookmarkStart w:id="6" w:name="pos5"/>
            <w:bookmarkEnd w:id="6"/>
            <w:r w:rsidRPr="00CE69B0">
              <w:rPr>
                <w:rFonts w:ascii="Times New Roman" w:hAnsi="Times New Roman"/>
                <w:sz w:val="18"/>
                <w:szCs w:val="18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01D60D53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0BC9E0AD" w14:textId="77777777" w:rsidR="00AF1EDF" w:rsidRPr="00CE69B0" w:rsidRDefault="006C09F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5ABD172D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4" w:type="dxa"/>
            <w:vAlign w:val="center"/>
          </w:tcPr>
          <w:p w14:paraId="232F1160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5FBA59FA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0B1ABE50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vAlign w:val="center"/>
          </w:tcPr>
          <w:p w14:paraId="1C03CB85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  <w:vAlign w:val="center"/>
          </w:tcPr>
          <w:p w14:paraId="58A37998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9" w:type="dxa"/>
            <w:vAlign w:val="center"/>
          </w:tcPr>
          <w:p w14:paraId="127C929D" w14:textId="77777777" w:rsidR="00AF1EDF" w:rsidRPr="00CE69B0" w:rsidRDefault="006C09F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43F96AAE" w14:textId="77777777" w:rsidR="00F06873" w:rsidRPr="00CE69B0" w:rsidRDefault="00F06873" w:rsidP="00F06873">
      <w:pPr>
        <w:pStyle w:val="a6"/>
        <w:jc w:val="both"/>
        <w:rPr>
          <w:rFonts w:ascii="Times New Roman" w:hAnsi="Times New Roman"/>
          <w:sz w:val="10"/>
          <w:szCs w:val="10"/>
        </w:rPr>
      </w:pPr>
    </w:p>
    <w:p w14:paraId="527E7891" w14:textId="77777777" w:rsidR="00F06873" w:rsidRPr="00CE69B0" w:rsidRDefault="00F06873" w:rsidP="00F06873">
      <w:pPr>
        <w:jc w:val="right"/>
        <w:rPr>
          <w:sz w:val="18"/>
          <w:szCs w:val="18"/>
        </w:rPr>
      </w:pPr>
      <w:r w:rsidRPr="00CE69B0">
        <w:rPr>
          <w:sz w:val="18"/>
          <w:szCs w:val="1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752"/>
        <w:gridCol w:w="492"/>
        <w:gridCol w:w="493"/>
        <w:gridCol w:w="492"/>
        <w:gridCol w:w="494"/>
        <w:gridCol w:w="493"/>
        <w:gridCol w:w="494"/>
        <w:gridCol w:w="494"/>
        <w:gridCol w:w="493"/>
        <w:gridCol w:w="494"/>
        <w:gridCol w:w="493"/>
        <w:gridCol w:w="494"/>
        <w:gridCol w:w="493"/>
        <w:gridCol w:w="494"/>
        <w:gridCol w:w="979"/>
        <w:gridCol w:w="588"/>
        <w:gridCol w:w="734"/>
        <w:gridCol w:w="588"/>
        <w:gridCol w:w="588"/>
        <w:gridCol w:w="588"/>
        <w:gridCol w:w="588"/>
        <w:gridCol w:w="588"/>
        <w:gridCol w:w="521"/>
      </w:tblGrid>
      <w:tr w:rsidR="00F06873" w:rsidRPr="00CE69B0" w14:paraId="089E1C85" w14:textId="7777777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58E426F8" w14:textId="77777777" w:rsidR="00F06873" w:rsidRPr="00CE69B0" w:rsidRDefault="004654AF" w:rsidP="00F06873">
            <w:pPr>
              <w:jc w:val="center"/>
              <w:rPr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Индиви</w:t>
            </w:r>
            <w:r w:rsidRPr="00CE69B0">
              <w:rPr>
                <w:color w:val="000000"/>
                <w:sz w:val="18"/>
                <w:szCs w:val="18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14:paraId="43B7DF32" w14:textId="77777777" w:rsidR="004654AF" w:rsidRPr="00CE69B0" w:rsidRDefault="004654AF" w:rsidP="004654AF">
            <w:pPr>
              <w:jc w:val="center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Профессия/</w:t>
            </w:r>
            <w:r w:rsidRPr="00CE69B0">
              <w:rPr>
                <w:color w:val="000000"/>
                <w:sz w:val="18"/>
                <w:szCs w:val="18"/>
              </w:rPr>
              <w:br/>
              <w:t>должность/</w:t>
            </w:r>
            <w:r w:rsidRPr="00CE69B0">
              <w:rPr>
                <w:color w:val="000000"/>
                <w:sz w:val="18"/>
                <w:szCs w:val="18"/>
              </w:rPr>
              <w:br/>
              <w:t xml:space="preserve">специальность работника </w:t>
            </w:r>
          </w:p>
          <w:p w14:paraId="7FFA589A" w14:textId="77777777" w:rsidR="00F06873" w:rsidRPr="00CE69B0" w:rsidRDefault="00F06873" w:rsidP="00465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14:paraId="42260B2C" w14:textId="77777777" w:rsidR="00F06873" w:rsidRPr="00CE69B0" w:rsidRDefault="00F06873" w:rsidP="00F06873">
            <w:pPr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Классы</w:t>
            </w:r>
            <w:r w:rsidR="004654AF" w:rsidRPr="00CE69B0">
              <w:rPr>
                <w:sz w:val="18"/>
                <w:szCs w:val="18"/>
              </w:rPr>
              <w:t xml:space="preserve"> </w:t>
            </w:r>
            <w:r w:rsidR="004654AF" w:rsidRPr="00CE69B0">
              <w:rPr>
                <w:color w:val="000000"/>
                <w:sz w:val="18"/>
                <w:szCs w:val="18"/>
              </w:rPr>
              <w:t>(подклассы)</w:t>
            </w:r>
            <w:r w:rsidRPr="00CE69B0">
              <w:rPr>
                <w:sz w:val="18"/>
                <w:szCs w:val="18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887814F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117883E0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Итоговый класс (подкласс) условий труда с учетом э</w:t>
            </w:r>
            <w:r w:rsidRPr="00CE69B0">
              <w:rPr>
                <w:color w:val="000000"/>
                <w:sz w:val="18"/>
                <w:szCs w:val="18"/>
              </w:rPr>
              <w:t>ф</w:t>
            </w:r>
            <w:r w:rsidRPr="00CE69B0">
              <w:rPr>
                <w:color w:val="000000"/>
                <w:sz w:val="18"/>
                <w:szCs w:val="18"/>
              </w:rPr>
              <w:t>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767E97D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8753454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3656523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Сокращенная продолжител</w:t>
            </w:r>
            <w:r w:rsidRPr="00CE69B0">
              <w:rPr>
                <w:color w:val="000000"/>
                <w:sz w:val="18"/>
                <w:szCs w:val="18"/>
              </w:rPr>
              <w:t>ь</w:t>
            </w:r>
            <w:r w:rsidRPr="00CE69B0">
              <w:rPr>
                <w:color w:val="000000"/>
                <w:sz w:val="18"/>
                <w:szCs w:val="18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3E5DBC2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Молоко или другие равн</w:t>
            </w:r>
            <w:r w:rsidRPr="00CE69B0">
              <w:rPr>
                <w:color w:val="000000"/>
                <w:sz w:val="18"/>
                <w:szCs w:val="18"/>
              </w:rPr>
              <w:t>о</w:t>
            </w:r>
            <w:r w:rsidRPr="00CE69B0">
              <w:rPr>
                <w:color w:val="000000"/>
                <w:sz w:val="18"/>
                <w:szCs w:val="18"/>
              </w:rPr>
              <w:t>ценные пищевые продукт</w:t>
            </w:r>
            <w:r w:rsidRPr="00CE69B0">
              <w:rPr>
                <w:sz w:val="18"/>
                <w:szCs w:val="18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42C9ED5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Лечебно</w:t>
            </w:r>
            <w:r w:rsidRPr="00CE69B0">
              <w:rPr>
                <w:sz w:val="18"/>
                <w:szCs w:val="18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14:paraId="4ED626DF" w14:textId="77777777" w:rsidR="00F06873" w:rsidRPr="00CE69B0" w:rsidRDefault="006B3B11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Право на досрочное назнач</w:t>
            </w:r>
            <w:r w:rsidRPr="00CE69B0">
              <w:rPr>
                <w:color w:val="000000"/>
                <w:sz w:val="18"/>
                <w:szCs w:val="18"/>
              </w:rPr>
              <w:t>е</w:t>
            </w:r>
            <w:r w:rsidRPr="00CE69B0">
              <w:rPr>
                <w:color w:val="000000"/>
                <w:sz w:val="18"/>
                <w:szCs w:val="18"/>
              </w:rPr>
              <w:t>ние страховой пенсии</w:t>
            </w:r>
            <w:r w:rsidRPr="00CE69B0">
              <w:rPr>
                <w:sz w:val="18"/>
                <w:szCs w:val="18"/>
              </w:rPr>
              <w:t xml:space="preserve"> </w:t>
            </w:r>
            <w:r w:rsidR="00F06873" w:rsidRPr="00CE69B0">
              <w:rPr>
                <w:sz w:val="18"/>
                <w:szCs w:val="18"/>
              </w:rPr>
              <w:t>(да/нет)</w:t>
            </w:r>
          </w:p>
        </w:tc>
      </w:tr>
      <w:tr w:rsidR="00F06873" w:rsidRPr="00CE69B0" w14:paraId="2F7BAA76" w14:textId="7777777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14:paraId="34B8D62F" w14:textId="77777777" w:rsidR="00F06873" w:rsidRPr="00CE69B0" w:rsidRDefault="00F06873" w:rsidP="00F068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14:paraId="31FDA7EF" w14:textId="77777777" w:rsidR="00F06873" w:rsidRPr="00CE69B0" w:rsidRDefault="00F06873" w:rsidP="00F068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6B205403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Х</w:t>
            </w:r>
            <w:r w:rsidR="00F06873" w:rsidRPr="00CE69B0">
              <w:rPr>
                <w:color w:val="000000"/>
                <w:sz w:val="18"/>
                <w:szCs w:val="18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5243EF46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Б</w:t>
            </w:r>
            <w:r w:rsidR="00F06873" w:rsidRPr="00CE69B0">
              <w:rPr>
                <w:color w:val="000000"/>
                <w:sz w:val="18"/>
                <w:szCs w:val="18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133F37C2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А</w:t>
            </w:r>
            <w:r w:rsidR="00F06873" w:rsidRPr="00CE69B0">
              <w:rPr>
                <w:color w:val="000000"/>
                <w:sz w:val="18"/>
                <w:szCs w:val="18"/>
              </w:rPr>
              <w:t>эрозоли преимущ</w:t>
            </w:r>
            <w:r w:rsidR="00F06873" w:rsidRPr="00CE69B0">
              <w:rPr>
                <w:color w:val="000000"/>
                <w:sz w:val="18"/>
                <w:szCs w:val="18"/>
              </w:rPr>
              <w:t>е</w:t>
            </w:r>
            <w:r w:rsidR="00F06873" w:rsidRPr="00CE69B0">
              <w:rPr>
                <w:color w:val="000000"/>
                <w:sz w:val="18"/>
                <w:szCs w:val="18"/>
              </w:rPr>
              <w:t>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7B4AD375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Ш</w:t>
            </w:r>
            <w:r w:rsidR="00F06873" w:rsidRPr="00CE69B0">
              <w:rPr>
                <w:color w:val="000000"/>
                <w:sz w:val="18"/>
                <w:szCs w:val="18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009F2260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И</w:t>
            </w:r>
            <w:r w:rsidR="00F06873" w:rsidRPr="00CE69B0">
              <w:rPr>
                <w:color w:val="000000"/>
                <w:sz w:val="18"/>
                <w:szCs w:val="18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73F65B85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У</w:t>
            </w:r>
            <w:r w:rsidR="00F06873" w:rsidRPr="00CE69B0">
              <w:rPr>
                <w:color w:val="000000"/>
                <w:sz w:val="18"/>
                <w:szCs w:val="18"/>
              </w:rPr>
              <w:t>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4D21E252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В</w:t>
            </w:r>
            <w:r w:rsidR="00F06873" w:rsidRPr="00CE69B0">
              <w:rPr>
                <w:color w:val="000000"/>
                <w:sz w:val="18"/>
                <w:szCs w:val="18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27F44379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В</w:t>
            </w:r>
            <w:r w:rsidR="00F06873" w:rsidRPr="00CE69B0">
              <w:rPr>
                <w:color w:val="000000"/>
                <w:sz w:val="18"/>
                <w:szCs w:val="18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60CD5112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Н</w:t>
            </w:r>
            <w:r w:rsidR="00F06873" w:rsidRPr="00CE69B0">
              <w:rPr>
                <w:color w:val="000000"/>
                <w:sz w:val="18"/>
                <w:szCs w:val="18"/>
              </w:rPr>
              <w:t>еионизирующие изл</w:t>
            </w:r>
            <w:r w:rsidR="00F06873" w:rsidRPr="00CE69B0">
              <w:rPr>
                <w:color w:val="000000"/>
                <w:sz w:val="18"/>
                <w:szCs w:val="18"/>
              </w:rPr>
              <w:t>у</w:t>
            </w:r>
            <w:r w:rsidR="00F06873" w:rsidRPr="00CE69B0">
              <w:rPr>
                <w:color w:val="000000"/>
                <w:sz w:val="18"/>
                <w:szCs w:val="18"/>
              </w:rPr>
              <w:t>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3FAC10C2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И</w:t>
            </w:r>
            <w:r w:rsidR="00F06873" w:rsidRPr="00CE69B0">
              <w:rPr>
                <w:color w:val="000000"/>
                <w:sz w:val="18"/>
                <w:szCs w:val="18"/>
              </w:rPr>
              <w:t>онизирующие излуч</w:t>
            </w:r>
            <w:r w:rsidR="00F06873" w:rsidRPr="00CE69B0">
              <w:rPr>
                <w:color w:val="000000"/>
                <w:sz w:val="18"/>
                <w:szCs w:val="18"/>
              </w:rPr>
              <w:t>е</w:t>
            </w:r>
            <w:r w:rsidR="00F06873" w:rsidRPr="00CE69B0">
              <w:rPr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470BA78F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П</w:t>
            </w:r>
            <w:r w:rsidR="00F46395" w:rsidRPr="00CE69B0">
              <w:rPr>
                <w:color w:val="000000"/>
                <w:sz w:val="18"/>
                <w:szCs w:val="18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252804EC" w14:textId="77777777" w:rsidR="00F06873" w:rsidRPr="00CE69B0" w:rsidRDefault="00E42CE2" w:rsidP="00F46395">
            <w:pPr>
              <w:autoSpaceDE w:val="0"/>
              <w:autoSpaceDN w:val="0"/>
              <w:ind w:left="57"/>
              <w:rPr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П</w:t>
            </w:r>
            <w:r w:rsidR="00F46395" w:rsidRPr="00CE69B0">
              <w:rPr>
                <w:color w:val="000000"/>
                <w:sz w:val="18"/>
                <w:szCs w:val="18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0B51A1C3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Т</w:t>
            </w:r>
            <w:r w:rsidR="00F06873" w:rsidRPr="00CE69B0">
              <w:rPr>
                <w:color w:val="000000"/>
                <w:sz w:val="18"/>
                <w:szCs w:val="18"/>
              </w:rPr>
              <w:t>яжесть трудового пр</w:t>
            </w:r>
            <w:r w:rsidR="00F06873" w:rsidRPr="00CE69B0">
              <w:rPr>
                <w:color w:val="000000"/>
                <w:sz w:val="18"/>
                <w:szCs w:val="18"/>
              </w:rPr>
              <w:t>о</w:t>
            </w:r>
            <w:r w:rsidR="00F06873" w:rsidRPr="00CE69B0">
              <w:rPr>
                <w:color w:val="000000"/>
                <w:sz w:val="18"/>
                <w:szCs w:val="18"/>
              </w:rPr>
              <w:t>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14:paraId="55B76904" w14:textId="77777777" w:rsidR="00F06873" w:rsidRPr="00CE69B0" w:rsidRDefault="00E42CE2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CE69B0">
              <w:rPr>
                <w:color w:val="000000"/>
                <w:sz w:val="18"/>
                <w:szCs w:val="18"/>
              </w:rPr>
              <w:t>Н</w:t>
            </w:r>
            <w:r w:rsidR="00F06873" w:rsidRPr="00CE69B0">
              <w:rPr>
                <w:color w:val="000000"/>
                <w:sz w:val="18"/>
                <w:szCs w:val="18"/>
              </w:rPr>
              <w:t>апряженность трудов</w:t>
            </w:r>
            <w:r w:rsidR="00F06873" w:rsidRPr="00CE69B0">
              <w:rPr>
                <w:color w:val="000000"/>
                <w:sz w:val="18"/>
                <w:szCs w:val="18"/>
              </w:rPr>
              <w:t>о</w:t>
            </w:r>
            <w:r w:rsidR="00F06873" w:rsidRPr="00CE69B0">
              <w:rPr>
                <w:color w:val="000000"/>
                <w:sz w:val="18"/>
                <w:szCs w:val="18"/>
              </w:rPr>
              <w:t>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78449A9D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14:paraId="7AEC62E8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599B5172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3690634C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5C3E2F21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58A2DAA1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7AAA43ED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14:paraId="70FCDB72" w14:textId="77777777" w:rsidR="00F06873" w:rsidRPr="00CE69B0" w:rsidRDefault="00F06873" w:rsidP="00F06873">
            <w:pPr>
              <w:ind w:left="113" w:right="113"/>
              <w:rPr>
                <w:color w:val="000000"/>
                <w:sz w:val="18"/>
                <w:szCs w:val="18"/>
              </w:rPr>
            </w:pPr>
          </w:p>
        </w:tc>
      </w:tr>
      <w:tr w:rsidR="00F06873" w:rsidRPr="00CE69B0" w14:paraId="322F5429" w14:textId="77777777" w:rsidTr="004654AF">
        <w:tc>
          <w:tcPr>
            <w:tcW w:w="959" w:type="dxa"/>
            <w:shd w:val="clear" w:color="auto" w:fill="auto"/>
            <w:vAlign w:val="center"/>
          </w:tcPr>
          <w:p w14:paraId="3647490F" w14:textId="77777777" w:rsidR="00F06873" w:rsidRPr="00CE69B0" w:rsidRDefault="00F06873" w:rsidP="001B19D8">
            <w:pPr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14:paraId="67CA9645" w14:textId="77777777" w:rsidR="00F06873" w:rsidRPr="00CE69B0" w:rsidRDefault="00F06873" w:rsidP="001B19D8">
            <w:pPr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F3BC64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E8F34AC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E49D5A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754AA0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BCE086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FE4D05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DD9894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331E7C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256825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1918E6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DD1801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EEC025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4E26DB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1356A1C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34AA1C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6ECA6A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5820F9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F5A97B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38FED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5526F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185645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9B28F46" w14:textId="77777777" w:rsidR="00F06873" w:rsidRPr="00CE69B0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E69B0">
              <w:rPr>
                <w:sz w:val="18"/>
                <w:szCs w:val="18"/>
              </w:rPr>
              <w:t>24</w:t>
            </w:r>
          </w:p>
        </w:tc>
      </w:tr>
      <w:tr w:rsidR="006C09FF" w:rsidRPr="00CE69B0" w14:paraId="68C44DBB" w14:textId="77777777" w:rsidTr="004654AF">
        <w:tc>
          <w:tcPr>
            <w:tcW w:w="959" w:type="dxa"/>
            <w:shd w:val="clear" w:color="auto" w:fill="auto"/>
            <w:vAlign w:val="center"/>
          </w:tcPr>
          <w:p w14:paraId="5CBC79AA" w14:textId="77777777" w:rsidR="006C09FF" w:rsidRPr="00CE69B0" w:rsidRDefault="006C09F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4594679E" w14:textId="77777777" w:rsidR="006C09FF" w:rsidRPr="006C09FF" w:rsidRDefault="006C09FF" w:rsidP="001B19D8">
            <w:pPr>
              <w:jc w:val="center"/>
              <w:rPr>
                <w:b/>
                <w:sz w:val="18"/>
                <w:szCs w:val="18"/>
              </w:rPr>
            </w:pPr>
            <w:r w:rsidRPr="006C09FF">
              <w:rPr>
                <w:b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57F1B6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DE0C0BC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24EE288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7556D87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35779A7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DE302E9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8F39F9B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53EB3A3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17E1BC7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DFC7788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9829F3C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32379F7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30AE946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4A3F5AD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14C01E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41B29AB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1A7F1B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8AFD90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2E2D1D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85AD64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59C472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26D23191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C09FF" w:rsidRPr="00CE69B0" w14:paraId="44D53C6B" w14:textId="77777777" w:rsidTr="004654AF">
        <w:tc>
          <w:tcPr>
            <w:tcW w:w="959" w:type="dxa"/>
            <w:shd w:val="clear" w:color="auto" w:fill="auto"/>
            <w:vAlign w:val="center"/>
          </w:tcPr>
          <w:p w14:paraId="4DE6F8C4" w14:textId="77777777" w:rsidR="006C09FF" w:rsidRPr="00CE69B0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0E25E61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(физики)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4B8DA5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85EE0D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0A2CFC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6C853A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3FFF6C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36CE04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8A4BFE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920F43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605BD4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AF895D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359B37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C904C12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C32622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79AA6C9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D7551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8A677C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B0EFB1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E83C81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660D95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23FC79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9984CD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38873F5" w14:textId="77777777" w:rsidR="006C09FF" w:rsidRPr="00CE69B0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3EF6A936" w14:textId="77777777" w:rsidTr="004654AF">
        <w:tc>
          <w:tcPr>
            <w:tcW w:w="959" w:type="dxa"/>
            <w:shd w:val="clear" w:color="auto" w:fill="auto"/>
            <w:vAlign w:val="center"/>
          </w:tcPr>
          <w:p w14:paraId="437BBA79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CAD997B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(истории)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E6089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E5052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02FFF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22379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BB70A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DE680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48A8F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5869A7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E1A54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8F371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40549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F97D9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B54032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10A3F1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23579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E3BD2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DB784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A1F4D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39B22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750DF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A5773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FDCA6C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784F2C13" w14:textId="77777777" w:rsidTr="004654AF">
        <w:tc>
          <w:tcPr>
            <w:tcW w:w="959" w:type="dxa"/>
            <w:shd w:val="clear" w:color="auto" w:fill="auto"/>
            <w:vAlign w:val="center"/>
          </w:tcPr>
          <w:p w14:paraId="17C647B3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CB951A8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(истории)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7E534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4D9BF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643B8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4C6EE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476AF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E021F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82A63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3058E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CED76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2B5E1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C49A7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670E2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9744E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A3B8ED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E2982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F4F5A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80D27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16440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D31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A9EE0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1DA8F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EE7A91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9ABA33C" w14:textId="77777777" w:rsidTr="004654AF">
        <w:tc>
          <w:tcPr>
            <w:tcW w:w="959" w:type="dxa"/>
            <w:shd w:val="clear" w:color="auto" w:fill="auto"/>
            <w:vAlign w:val="center"/>
          </w:tcPr>
          <w:p w14:paraId="105AC8BF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5D3F3F9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(истории)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434DD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0E9F7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07F74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A5A22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4B74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B6174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A6F81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87B41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1593C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5D2171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CC042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C8144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BDAB0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D57D65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C7499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5EC1E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40AC0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1479D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92D2C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AD9D9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83C72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77B20F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38424E31" w14:textId="77777777" w:rsidTr="004654AF">
        <w:tc>
          <w:tcPr>
            <w:tcW w:w="959" w:type="dxa"/>
            <w:shd w:val="clear" w:color="auto" w:fill="auto"/>
            <w:vAlign w:val="center"/>
          </w:tcPr>
          <w:p w14:paraId="18A1E009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51C6555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6819D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B4FEA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9A8F6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7C65D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5BD9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C2280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85D96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F2F87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32230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6778A4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01B15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FD631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CF7FA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C615E7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206E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7F6F3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DA334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EECBC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CF4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73B7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509DC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0C2479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E00738C" w14:textId="77777777" w:rsidTr="004654AF">
        <w:tc>
          <w:tcPr>
            <w:tcW w:w="959" w:type="dxa"/>
            <w:shd w:val="clear" w:color="auto" w:fill="auto"/>
            <w:vAlign w:val="center"/>
          </w:tcPr>
          <w:p w14:paraId="62BE86D1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246DD23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9E600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D7D8D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A6B58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8FCF5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11423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27535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B4EC0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CF7D9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11FA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CE4D8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8023F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F03C8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4EEEA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D26F80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06F4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CE3F3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5BF14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450C6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F8FDA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27681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D17A0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843041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4BFAFC03" w14:textId="77777777" w:rsidTr="004654AF">
        <w:tc>
          <w:tcPr>
            <w:tcW w:w="959" w:type="dxa"/>
            <w:shd w:val="clear" w:color="auto" w:fill="auto"/>
            <w:vAlign w:val="center"/>
          </w:tcPr>
          <w:p w14:paraId="425D7423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63D37FC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998D2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C8B30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893E0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1C8F1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AB5B2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D588B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E9D12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08CF3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02E80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8BDCA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9C245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2C0B1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B2E67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B3F82D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C8E9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46E7B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33F51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DD07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42405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A1EF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3DF9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556BF6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2EB73590" w14:textId="77777777" w:rsidTr="004654AF">
        <w:tc>
          <w:tcPr>
            <w:tcW w:w="959" w:type="dxa"/>
            <w:shd w:val="clear" w:color="auto" w:fill="auto"/>
            <w:vAlign w:val="center"/>
          </w:tcPr>
          <w:p w14:paraId="76A2CE23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ECB06C1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CF05A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180AC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62D9A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448F4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3A0FD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7F15B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708FB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46BDA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E62C2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38730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A21A2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D31E7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45A21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A6714E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AD57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FCECF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1B56F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E3DAA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4931C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07A71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A0EFC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A1A518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6ED2852" w14:textId="77777777" w:rsidTr="004654AF">
        <w:tc>
          <w:tcPr>
            <w:tcW w:w="959" w:type="dxa"/>
            <w:shd w:val="clear" w:color="auto" w:fill="auto"/>
            <w:vAlign w:val="center"/>
          </w:tcPr>
          <w:p w14:paraId="458E96A6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A364722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539B3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77AD0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36E4D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F749B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D3609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2E92A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BBB5F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40237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9D4D3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A73D2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E1A74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DC46A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8E92E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BA5E6B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916C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0A982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7BF4A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654E0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6F7EE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4DA8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1F7E9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748979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1721D8B" w14:textId="77777777" w:rsidTr="004654AF">
        <w:tc>
          <w:tcPr>
            <w:tcW w:w="959" w:type="dxa"/>
            <w:shd w:val="clear" w:color="auto" w:fill="auto"/>
            <w:vAlign w:val="center"/>
          </w:tcPr>
          <w:p w14:paraId="533093CD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9A2FA4A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68A20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1DBD4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F2ACC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DBF8C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E4E9D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EC23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0A18F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6CBB1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52F2E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3E01B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D52D3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33648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A3691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402F14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EF999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E443C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08B77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72C3B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CB36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04D85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ED28F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749B35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3A248B9F" w14:textId="77777777" w:rsidTr="004654AF">
        <w:tc>
          <w:tcPr>
            <w:tcW w:w="959" w:type="dxa"/>
            <w:shd w:val="clear" w:color="auto" w:fill="auto"/>
            <w:vAlign w:val="center"/>
          </w:tcPr>
          <w:p w14:paraId="21E450E3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EFFE3D0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D38A1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66556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E7F6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F176B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64445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9D983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E63A9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61C7C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3A2E3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0B65F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53B64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84C42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66989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3F798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74FE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E0DCD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84ACA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02AE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DACE8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31555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A33F6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BC470B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58FF928" w14:textId="77777777" w:rsidTr="004654AF">
        <w:tc>
          <w:tcPr>
            <w:tcW w:w="959" w:type="dxa"/>
            <w:shd w:val="clear" w:color="auto" w:fill="auto"/>
            <w:vAlign w:val="center"/>
          </w:tcPr>
          <w:p w14:paraId="270D31B3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03858D3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B4645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7AB86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00E38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251D3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DE8DC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F24AD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2CCB8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88DC3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74686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D6AD2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7BEB58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469A2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9517D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FC0AA7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58476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B8591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3FA2C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5550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F31B3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688AB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D5D2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20A70A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2A2D63E3" w14:textId="77777777" w:rsidTr="004654AF">
        <w:tc>
          <w:tcPr>
            <w:tcW w:w="959" w:type="dxa"/>
            <w:shd w:val="clear" w:color="auto" w:fill="auto"/>
            <w:vAlign w:val="center"/>
          </w:tcPr>
          <w:p w14:paraId="7F562222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66871CE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E2C4A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9E115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0BB03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74DD2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5484C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7659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5363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2F52C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865CE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A7CD6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7F07E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5F514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BE169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4766E9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E2DE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B347C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D5E08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148F1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C12CB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DDEC8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C8EFA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49DF0D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14FC92AF" w14:textId="77777777" w:rsidTr="004654AF">
        <w:tc>
          <w:tcPr>
            <w:tcW w:w="959" w:type="dxa"/>
            <w:shd w:val="clear" w:color="auto" w:fill="auto"/>
            <w:vAlign w:val="center"/>
          </w:tcPr>
          <w:p w14:paraId="2A5DD801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D345E5A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14812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AC9D7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22FE8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8B88B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0992A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4AE76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9C4E1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6D4D0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3119F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7BE5F2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54C15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89271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ACFE6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EA8DB4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F2456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5C98C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5E759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D1230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8A36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E239B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CC959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192BA2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549DAEA" w14:textId="77777777" w:rsidTr="004654AF">
        <w:tc>
          <w:tcPr>
            <w:tcW w:w="959" w:type="dxa"/>
            <w:shd w:val="clear" w:color="auto" w:fill="auto"/>
            <w:vAlign w:val="center"/>
          </w:tcPr>
          <w:p w14:paraId="38940A9B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67BDA4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E3148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97FBC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A2CE9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DD7A1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A2DD0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05AFB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3270A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18452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20DEF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17DEF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D0722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B8419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BA497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FA1A98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F29D6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8E4D9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428DE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4A31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6C2EF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52B03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3E285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79D36B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46B74974" w14:textId="77777777" w:rsidTr="004654AF">
        <w:tc>
          <w:tcPr>
            <w:tcW w:w="959" w:type="dxa"/>
            <w:shd w:val="clear" w:color="auto" w:fill="auto"/>
            <w:vAlign w:val="center"/>
          </w:tcPr>
          <w:p w14:paraId="7D5FE5D9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301A16D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9ACC8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A45F0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5DDAA0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D0309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E438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47B4A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EA214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0BFDA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0FE85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50E2D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1B236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2A035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CE9EB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DAC576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A1105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FD776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D9BBE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0A437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CB0F0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0DA2B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273E0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183C20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EE3AC29" w14:textId="77777777" w:rsidTr="004654AF">
        <w:tc>
          <w:tcPr>
            <w:tcW w:w="959" w:type="dxa"/>
            <w:shd w:val="clear" w:color="auto" w:fill="auto"/>
            <w:vAlign w:val="center"/>
          </w:tcPr>
          <w:p w14:paraId="0089C8DA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0EB0147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9CCF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D0094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FFFA9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3CABD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988FF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D91B6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FC27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8D4CC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C78DA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929A0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2B241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14F06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5896E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FA13DB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CA22C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A4D8B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1B266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9CCDD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910F7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0B0CB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3A3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0C3B42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181FE6F5" w14:textId="77777777" w:rsidTr="004654AF">
        <w:tc>
          <w:tcPr>
            <w:tcW w:w="959" w:type="dxa"/>
            <w:shd w:val="clear" w:color="auto" w:fill="auto"/>
            <w:vAlign w:val="center"/>
          </w:tcPr>
          <w:p w14:paraId="5F50993A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133B56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D80FF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EA03C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A08D5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5C03F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1143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562E8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43EC5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2CFF7F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68978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89AC8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AC570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493E39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8FD4B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0E0C37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80C5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BE4A7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3B571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88554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3D96A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C8A40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48D4C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118311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147E439" w14:textId="77777777" w:rsidTr="004654AF">
        <w:tc>
          <w:tcPr>
            <w:tcW w:w="959" w:type="dxa"/>
            <w:shd w:val="clear" w:color="auto" w:fill="auto"/>
            <w:vAlign w:val="center"/>
          </w:tcPr>
          <w:p w14:paraId="1AEC0B8D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F61EC80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(технологии </w:t>
            </w:r>
          </w:p>
          <w:p w14:paraId="6C83F2F1" w14:textId="75711C91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(для девочек))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0BF5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E067E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FEBA8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4663C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B6D71A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0ADD04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1C586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78907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4AA9F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66BA2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FF38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1C609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B317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98E6AF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A9E18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3E4F4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75844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609E4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A5587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3EE5E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06BC9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77EA9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4DB3D288" w14:textId="77777777" w:rsidTr="004654AF">
        <w:tc>
          <w:tcPr>
            <w:tcW w:w="959" w:type="dxa"/>
            <w:shd w:val="clear" w:color="auto" w:fill="auto"/>
            <w:vAlign w:val="center"/>
          </w:tcPr>
          <w:p w14:paraId="3E0B1D1F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6ACB614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(технологии</w:t>
            </w:r>
          </w:p>
          <w:p w14:paraId="4B6913DE" w14:textId="3ABAADDC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(для мальчиков))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2BF64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93D85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0DF2D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D665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80F4CD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03C7B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11C21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50144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26771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B3163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679DD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1FDA0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FB7DC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D16327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9A9E8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C15E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48396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CEDA9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A4B93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6204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CA27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ED0DCD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45E46D60" w14:textId="77777777" w:rsidTr="004654AF">
        <w:tc>
          <w:tcPr>
            <w:tcW w:w="959" w:type="dxa"/>
            <w:shd w:val="clear" w:color="auto" w:fill="auto"/>
            <w:vAlign w:val="center"/>
          </w:tcPr>
          <w:p w14:paraId="06A08360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6DCB6CA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(математики)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5D57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E238C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A867F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A9EB8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BDE16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7DF9B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E11F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81177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6DCDA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784E7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665B2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C2FA8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11B1F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AE5D91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C5A78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B81ED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84C8D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19E80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E71B0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598A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D9A0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4CADF4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C9E3079" w14:textId="77777777" w:rsidTr="004654AF">
        <w:tc>
          <w:tcPr>
            <w:tcW w:w="959" w:type="dxa"/>
            <w:shd w:val="clear" w:color="auto" w:fill="auto"/>
            <w:vAlign w:val="center"/>
          </w:tcPr>
          <w:p w14:paraId="6744D9C2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38А (37А)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762D82B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(математики)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0BCAA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6A4B2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D0D80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FC506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A41F7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57A84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DF0D9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19843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F1AA6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22012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945FE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2F4C0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8463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0F3105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C5D84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07085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D8B93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456B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42EA7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9583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9AA9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7824BA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2BA322AF" w14:textId="77777777" w:rsidTr="004654AF">
        <w:tc>
          <w:tcPr>
            <w:tcW w:w="959" w:type="dxa"/>
            <w:shd w:val="clear" w:color="auto" w:fill="auto"/>
            <w:vAlign w:val="center"/>
          </w:tcPr>
          <w:p w14:paraId="2BB658C4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39А (37А)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7823A2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(математики)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FBBBD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61231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8BB48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992EA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9EA7F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9D66A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78AF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E1368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F5D5F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1D9D4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266F2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882E8E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2DFFE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CBED87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82689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F3B7F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E50DF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54B70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FE228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807AB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F0877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C8B009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2379469A" w14:textId="77777777" w:rsidTr="004654AF">
        <w:tc>
          <w:tcPr>
            <w:tcW w:w="959" w:type="dxa"/>
            <w:shd w:val="clear" w:color="auto" w:fill="auto"/>
            <w:vAlign w:val="center"/>
          </w:tcPr>
          <w:p w14:paraId="2C766E77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40А (37А)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6788B5E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(математики)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87819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82918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150F6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FCC0D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77E59C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46520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C5954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FBE01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D0A76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B2D41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80312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E99B9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B0329E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36B5D4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E66F3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46806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B9CCC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F2FAA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8720F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07F84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CC61C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2D0131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41B750FA" w14:textId="77777777" w:rsidTr="004654AF">
        <w:tc>
          <w:tcPr>
            <w:tcW w:w="959" w:type="dxa"/>
            <w:shd w:val="clear" w:color="auto" w:fill="auto"/>
            <w:vAlign w:val="center"/>
          </w:tcPr>
          <w:p w14:paraId="7E965556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 (37А)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854CAD0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(математики)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F5701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DA1D1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9AC30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3A102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89C19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D4A48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B7E33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94CCF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86E04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574D3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3980F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15124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6A9DB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2301A6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7143A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3DFEA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5FB02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F58D5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3B9C1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E010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F03D7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D73E22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831875F" w14:textId="77777777" w:rsidTr="004654AF">
        <w:tc>
          <w:tcPr>
            <w:tcW w:w="959" w:type="dxa"/>
            <w:shd w:val="clear" w:color="auto" w:fill="auto"/>
            <w:vAlign w:val="center"/>
          </w:tcPr>
          <w:p w14:paraId="30AA4EC1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9C03FA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(родного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515AB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11467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C8267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7916D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6D63E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9EB18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C0D06E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CF49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4E1A0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4A5EE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28B41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92ACB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F84C0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D88C1A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7A87E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BC7E0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3C064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CA621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219C9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821CE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9BE36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C6E8D5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345FD91" w14:textId="77777777" w:rsidTr="004654AF">
        <w:tc>
          <w:tcPr>
            <w:tcW w:w="959" w:type="dxa"/>
            <w:shd w:val="clear" w:color="auto" w:fill="auto"/>
            <w:vAlign w:val="center"/>
          </w:tcPr>
          <w:p w14:paraId="6F22FA89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43А (42А)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BF24E5C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(родного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B4EB2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AEE95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39F60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A08BD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2279E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AB338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E402F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5226E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AA50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D43CF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33107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0C7FE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946BE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DFB8D5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6A7D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680B1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7E5C6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ACB12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1583D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703C1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BE9F9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9FD3E2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6EB27742" w14:textId="77777777" w:rsidTr="004654AF">
        <w:tc>
          <w:tcPr>
            <w:tcW w:w="959" w:type="dxa"/>
            <w:shd w:val="clear" w:color="auto" w:fill="auto"/>
            <w:vAlign w:val="center"/>
          </w:tcPr>
          <w:p w14:paraId="2F1D5B59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44А (42А)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4463D9A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(родного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B6066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1F6B0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593FA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EB191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72F89F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CD6C9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CB300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FF24B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311B1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AE9E0B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5E4A0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14A08C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4013F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54A916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B89F0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BA2A2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F127F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96EED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56A7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54310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E900E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CD47C5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8585300" w14:textId="77777777" w:rsidTr="004654AF">
        <w:tc>
          <w:tcPr>
            <w:tcW w:w="959" w:type="dxa"/>
            <w:shd w:val="clear" w:color="auto" w:fill="auto"/>
            <w:vAlign w:val="center"/>
          </w:tcPr>
          <w:p w14:paraId="4F960986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F83EE8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(иностранного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392335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C810A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34C40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50C15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170CE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5737D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06DE5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8DA81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777D4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0E330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C9A2B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73046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7D45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EDF338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C8DCE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D00E9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CCB44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2D30E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BA0CB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85EF6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3DAA4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0BAC65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7FF068B" w14:textId="77777777" w:rsidTr="004654AF">
        <w:tc>
          <w:tcPr>
            <w:tcW w:w="959" w:type="dxa"/>
            <w:shd w:val="clear" w:color="auto" w:fill="auto"/>
            <w:vAlign w:val="center"/>
          </w:tcPr>
          <w:p w14:paraId="3F74D47B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46А (45А)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0085658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(иностранного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E5116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D9BFC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9E826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FE0FE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B4B9E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4CBA7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9A68A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ACDCE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A4544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41FC0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76DDF3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19695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EB346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47235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22E5F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DC47A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B500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D093C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C2CA1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D0553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61C59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FE53A6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B1C3CE2" w14:textId="77777777" w:rsidTr="004654AF">
        <w:tc>
          <w:tcPr>
            <w:tcW w:w="959" w:type="dxa"/>
            <w:shd w:val="clear" w:color="auto" w:fill="auto"/>
            <w:vAlign w:val="center"/>
          </w:tcPr>
          <w:p w14:paraId="6DAADD02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47А (45А)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EED7FC0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(иностранного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84AC37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3A6A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726C71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B1C2F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92056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E621A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A6BAD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5AD7F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1B32D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7A000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5EEC0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925F5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C60D51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9DC96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7616E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59077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80238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F5D2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4EDF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2B00C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CA253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102950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42E2B956" w14:textId="77777777" w:rsidTr="004654AF">
        <w:tc>
          <w:tcPr>
            <w:tcW w:w="959" w:type="dxa"/>
            <w:shd w:val="clear" w:color="auto" w:fill="auto"/>
            <w:vAlign w:val="center"/>
          </w:tcPr>
          <w:p w14:paraId="55587002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48А (45А)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F7E0C78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</w:p>
          <w:p w14:paraId="16BF35B1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(иностранного языка)</w:t>
            </w:r>
          </w:p>
          <w:p w14:paraId="3CCDE8A0" w14:textId="51B1380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2620B2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53C15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62E354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BF920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5111B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20B1A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4B50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6662E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ECB00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42AB9D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2936A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2205D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48231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477E6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E4DDA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196CB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6DC3F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048A4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3925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6ECDA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D554B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120D04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118D5696" w14:textId="77777777" w:rsidTr="004654AF">
        <w:tc>
          <w:tcPr>
            <w:tcW w:w="959" w:type="dxa"/>
            <w:shd w:val="clear" w:color="auto" w:fill="auto"/>
            <w:vAlign w:val="center"/>
          </w:tcPr>
          <w:p w14:paraId="0EED0305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49А (45А)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998413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(иностранного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6C9BA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9C2BD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4A863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0C8F4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E25F3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6B2CD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A379C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84EE4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B5681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68105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4740A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8834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47EAE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E0AD63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C7D37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0868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AC41C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633D9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3D9CD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6FB0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C8753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44476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6AF4BFB4" w14:textId="77777777" w:rsidTr="004654AF">
        <w:tc>
          <w:tcPr>
            <w:tcW w:w="959" w:type="dxa"/>
            <w:shd w:val="clear" w:color="auto" w:fill="auto"/>
            <w:vAlign w:val="center"/>
          </w:tcPr>
          <w:p w14:paraId="763F64FF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50А (45А)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1286CA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(иностранного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C9F2D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75D48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67489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59756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F96CB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CDB90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40DD2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B70C1D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C9101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7A80D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AEA7E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6D22D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DF441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D44DF7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E4E7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54404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33E8D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779D2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D3B07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26796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0C8E6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EC0F14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287A6530" w14:textId="77777777" w:rsidTr="004654AF">
        <w:tc>
          <w:tcPr>
            <w:tcW w:w="959" w:type="dxa"/>
            <w:shd w:val="clear" w:color="auto" w:fill="auto"/>
            <w:vAlign w:val="center"/>
          </w:tcPr>
          <w:p w14:paraId="4A6B3BD9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51А (45А)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EE3DD8F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(иностранного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B775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2CB5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450AF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C1C65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E3156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B8FEC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13543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2928A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E1367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F29FB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E4FF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629AB4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9DD42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CE1EAC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9077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9F85D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DF6D6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463C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24AA0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9B952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B4CAA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FCF8DA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35F51A0" w14:textId="77777777" w:rsidTr="004654AF">
        <w:tc>
          <w:tcPr>
            <w:tcW w:w="959" w:type="dxa"/>
            <w:shd w:val="clear" w:color="auto" w:fill="auto"/>
            <w:vAlign w:val="center"/>
          </w:tcPr>
          <w:p w14:paraId="7A88B647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4A7DBE6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</w:p>
          <w:p w14:paraId="75E42CE0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(музыки)</w:t>
            </w:r>
          </w:p>
          <w:p w14:paraId="69C5CBCF" w14:textId="36ABBFA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428B48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A2108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601BE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1C1EA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CFBD9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A8043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B5C58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68DF2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45E40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4B0E2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6BE8C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CE13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E1370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40A211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A4B69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FD981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C0B75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478B8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BFC57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06DB1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0EF28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47B906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C18A163" w14:textId="77777777" w:rsidTr="004654AF">
        <w:tc>
          <w:tcPr>
            <w:tcW w:w="959" w:type="dxa"/>
            <w:shd w:val="clear" w:color="auto" w:fill="auto"/>
            <w:vAlign w:val="center"/>
          </w:tcPr>
          <w:p w14:paraId="0ACB464A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5EDF8B0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языка)</w:t>
            </w:r>
          </w:p>
          <w:p w14:paraId="33542C39" w14:textId="66A292FE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F31480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0A5B6D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63748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27B0C0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5895B5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81B03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51C36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6C26B0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9114A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7D2497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58812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5F1D0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E9F61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932BC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02123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82451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A14D4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1FB44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52F24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26B29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9E284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37C8C2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14A065D1" w14:textId="77777777" w:rsidTr="004654AF">
        <w:tc>
          <w:tcPr>
            <w:tcW w:w="959" w:type="dxa"/>
            <w:shd w:val="clear" w:color="auto" w:fill="auto"/>
            <w:vAlign w:val="center"/>
          </w:tcPr>
          <w:p w14:paraId="27F40CE3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89F2399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259B3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9BF953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CD61D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2F216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20BA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94B58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041AD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8753A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A0C61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DC68C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AD516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18701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924C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D9816F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B666D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94F14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F9AF4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C4FE6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6041D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CB4E6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8B386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7FECA3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C4EBD31" w14:textId="77777777" w:rsidTr="004654AF">
        <w:tc>
          <w:tcPr>
            <w:tcW w:w="959" w:type="dxa"/>
            <w:shd w:val="clear" w:color="auto" w:fill="auto"/>
            <w:vAlign w:val="center"/>
          </w:tcPr>
          <w:p w14:paraId="686EC17D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C01CBF2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BFA069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DAA1B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B7A0C5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386E5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EE393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1556C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B011A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A1EDF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32DC5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3BFD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8B29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5CE757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7DE6B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509F8E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9F067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C70A4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E2D90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ABDB9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13529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537F6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4BA6D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B4CCC8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4089DBAB" w14:textId="77777777" w:rsidTr="004654AF">
        <w:tc>
          <w:tcPr>
            <w:tcW w:w="959" w:type="dxa"/>
            <w:shd w:val="clear" w:color="auto" w:fill="auto"/>
            <w:vAlign w:val="center"/>
          </w:tcPr>
          <w:p w14:paraId="53BCE774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1082123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EC06F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D3337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6AA6C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8C5FB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4066B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B14AA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89D02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02EF5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A5870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3A9D0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A785F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CC105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9B430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068301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9276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38DCA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6BF4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94C5E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785DB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AF536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1F52D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3B8B8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4C7DA390" w14:textId="77777777" w:rsidTr="004654AF">
        <w:tc>
          <w:tcPr>
            <w:tcW w:w="959" w:type="dxa"/>
            <w:shd w:val="clear" w:color="auto" w:fill="auto"/>
            <w:vAlign w:val="center"/>
          </w:tcPr>
          <w:p w14:paraId="03BCF436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F15ADE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37A05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0DD03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FAA75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F1C57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93217F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CD2F9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A8D40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DA244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AE593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A146E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2A076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6ABB1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97E51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C3CF36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53ACC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177A9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C71D8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C52EF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A6BE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E6099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0AB36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991768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72803395" w14:textId="77777777" w:rsidTr="004654AF">
        <w:tc>
          <w:tcPr>
            <w:tcW w:w="959" w:type="dxa"/>
            <w:shd w:val="clear" w:color="auto" w:fill="auto"/>
            <w:vAlign w:val="center"/>
          </w:tcPr>
          <w:p w14:paraId="0AF8A8D4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8C1737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</w:p>
          <w:p w14:paraId="42F94B4C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(географии)</w:t>
            </w:r>
          </w:p>
          <w:p w14:paraId="00717482" w14:textId="406377D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B8F482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CF474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EF191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A388A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3BDAEE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EBBE0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E5811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95F6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1D2C6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3CC72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B1004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6581B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2DE0A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80F85A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868F7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399D1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4C80A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F065D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7F43B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55AB2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94EC8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843221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7EA566D0" w14:textId="77777777" w:rsidTr="004654AF">
        <w:tc>
          <w:tcPr>
            <w:tcW w:w="959" w:type="dxa"/>
            <w:shd w:val="clear" w:color="auto" w:fill="auto"/>
            <w:vAlign w:val="center"/>
          </w:tcPr>
          <w:p w14:paraId="3B47C9CC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1E1874A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</w:p>
          <w:p w14:paraId="5141DC05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(биологии)</w:t>
            </w:r>
          </w:p>
          <w:p w14:paraId="4C157BE3" w14:textId="640FE7F0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F3E991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8306B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A5060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E4FDD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EA8C5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1726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2BB84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48C70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08CFA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8123D2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C045E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1466EC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13D90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2799F2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DAC10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2C160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56581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7D8D9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ADDF2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56BA5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36F65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B96436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CD83AF5" w14:textId="77777777" w:rsidTr="004654AF">
        <w:tc>
          <w:tcPr>
            <w:tcW w:w="959" w:type="dxa"/>
            <w:shd w:val="clear" w:color="auto" w:fill="auto"/>
            <w:vAlign w:val="center"/>
          </w:tcPr>
          <w:p w14:paraId="2A663F03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F8C1CE6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(информатики)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3D6FF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FDD48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CCE87B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3A824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A4BA1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7846F4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EACFB7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37C3F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65674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380C2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36E33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B7DE3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D5D6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7A12E0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6EEC6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6EFD1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EF0EA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11ED3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C63AE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FC88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4BC2F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9848B1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A6B828C" w14:textId="77777777" w:rsidTr="004654AF">
        <w:tc>
          <w:tcPr>
            <w:tcW w:w="959" w:type="dxa"/>
            <w:shd w:val="clear" w:color="auto" w:fill="auto"/>
            <w:vAlign w:val="center"/>
          </w:tcPr>
          <w:p w14:paraId="6E5AA7C9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61А (60А)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6E3C19B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(информатики)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872D4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DFD73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4FAF6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0896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90D97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F40FD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0F670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EFF71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E72A1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475E9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03DE2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6F6E1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DE61F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0615CF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37F22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50AEA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48641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351ED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EC555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93293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A14D2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9194B5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03EED20F" w14:textId="77777777" w:rsidTr="004654AF">
        <w:tc>
          <w:tcPr>
            <w:tcW w:w="959" w:type="dxa"/>
            <w:shd w:val="clear" w:color="auto" w:fill="auto"/>
            <w:vAlign w:val="center"/>
          </w:tcPr>
          <w:p w14:paraId="697C1524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62А (60А)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843EF93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(информатики)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4AD10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414E8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6EAD9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057EB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4DC54E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B1205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338DD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D4527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6D248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71E516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252BB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0AE2C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AA90E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086F3D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5893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AD3A4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279E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2C972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AE5D2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3943D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B72C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DA0266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3620A70B" w14:textId="77777777" w:rsidTr="004654AF">
        <w:tc>
          <w:tcPr>
            <w:tcW w:w="959" w:type="dxa"/>
            <w:shd w:val="clear" w:color="auto" w:fill="auto"/>
            <w:vAlign w:val="center"/>
          </w:tcPr>
          <w:p w14:paraId="7BFD2E3C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63А (60А)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AE3BB1E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(информатики)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8E498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A7EC3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31E56A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EECF2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8E1BD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CF70B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249D6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B7991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77E56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A9BF5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1F768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12084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D48EB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F7302A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399F2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9B8DE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9EF47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15392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3E17F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29F1D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2F84C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20648B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347B5718" w14:textId="77777777" w:rsidTr="004654AF">
        <w:tc>
          <w:tcPr>
            <w:tcW w:w="959" w:type="dxa"/>
            <w:shd w:val="clear" w:color="auto" w:fill="auto"/>
            <w:vAlign w:val="center"/>
          </w:tcPr>
          <w:p w14:paraId="1DB50F90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CD19CF7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</w:p>
          <w:p w14:paraId="465AA865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(физкультуры)</w:t>
            </w:r>
          </w:p>
          <w:p w14:paraId="4622D47D" w14:textId="507F7FE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13E9CB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0E37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86271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96A32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FEDEE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BADB0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71667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74FC0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F4C09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8CBE2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68274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B7965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0FC01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F48A0B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4BA54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10E2E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DE45C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8FA6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1A2F7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9B7BA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E2F7C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04865E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7542892" w14:textId="77777777" w:rsidTr="004654AF">
        <w:tc>
          <w:tcPr>
            <w:tcW w:w="959" w:type="dxa"/>
            <w:shd w:val="clear" w:color="auto" w:fill="auto"/>
            <w:vAlign w:val="center"/>
          </w:tcPr>
          <w:p w14:paraId="7AC90251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65А (64А)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C6ACC06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(физкультуры)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821B98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D838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0EB83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BF122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28C7D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86B91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76FC6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BE920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4F3F0E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6CAA47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CD24A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042A1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CF346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71B40C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90931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68BFA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DA79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63F73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0F05D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5EF5C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0868E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EAD3EE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6DF96938" w14:textId="77777777" w:rsidTr="004654AF">
        <w:tc>
          <w:tcPr>
            <w:tcW w:w="959" w:type="dxa"/>
            <w:shd w:val="clear" w:color="auto" w:fill="auto"/>
            <w:vAlign w:val="center"/>
          </w:tcPr>
          <w:p w14:paraId="52A54979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A007808" w14:textId="7777777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Преподаватель-организатор основы безопасности и защиты Родины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0992E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55E3D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1277D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8D1B1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546DC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058A1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8FAA2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7EDE6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725E4A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C214C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A46AB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9EC68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B32C6A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5FB51D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EFA1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4D60E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8A82B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64ED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CACE0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4F4A3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DF387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985D2E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410DA447" w14:textId="77777777" w:rsidTr="004654AF">
        <w:tc>
          <w:tcPr>
            <w:tcW w:w="959" w:type="dxa"/>
            <w:shd w:val="clear" w:color="auto" w:fill="auto"/>
            <w:vAlign w:val="center"/>
          </w:tcPr>
          <w:p w14:paraId="1446801C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4968CE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Педагог дополнительного </w:t>
            </w:r>
          </w:p>
          <w:p w14:paraId="6FAD61E6" w14:textId="1D092126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образования (хореография)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91A97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1E3BA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6E43DB4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2004C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063E65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894DB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77F7D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6CDFE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D796F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C72B9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E1147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DB827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2993A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01362B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BFAF0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AB36A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5C6F98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320CA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1B8AB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A4EBC9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F67A6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BC288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2CA35EC6" w14:textId="77777777" w:rsidTr="004654AF">
        <w:tc>
          <w:tcPr>
            <w:tcW w:w="959" w:type="dxa"/>
            <w:shd w:val="clear" w:color="auto" w:fill="auto"/>
            <w:vAlign w:val="center"/>
          </w:tcPr>
          <w:p w14:paraId="4364203E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1A90A9F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Педагог дополнительного </w:t>
            </w:r>
          </w:p>
          <w:p w14:paraId="7335CC4D" w14:textId="60A76A62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образования (шахматы)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EBA7B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8F3B4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E2EEF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F716B0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2E08F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1A0FCC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DCD47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0CF740E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A417FA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3891F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44506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CE3911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70285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AC8E31B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D578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D4A6C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0EB8A6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CE6D0D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3A8722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EDD1F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55C9D3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32C7C25" w14:textId="77777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25C3E0C3" w14:textId="77777777" w:rsidTr="004654AF">
        <w:tc>
          <w:tcPr>
            <w:tcW w:w="959" w:type="dxa"/>
            <w:shd w:val="clear" w:color="auto" w:fill="auto"/>
            <w:vAlign w:val="center"/>
          </w:tcPr>
          <w:p w14:paraId="369C2ECD" w14:textId="66925A8D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040E680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группы </w:t>
            </w:r>
          </w:p>
          <w:p w14:paraId="20BC361B" w14:textId="407B9647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продленного дня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747628" w14:textId="3EBBDCB3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E5E041" w14:textId="480E87B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D9040A" w14:textId="70790BE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7CD917" w14:textId="6ECBC03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A0F896" w14:textId="1999E981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6D52EE" w14:textId="409FC684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136D62" w14:textId="4C8F88D3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583FF7" w14:textId="3980DC72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9AA7C5" w14:textId="1F95DA6E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22FD84" w14:textId="52E97FB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649FB3" w14:textId="62D5231C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4F5B7D" w14:textId="25B0D9A4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758C7F" w14:textId="0C9A34B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C9BC5EC" w14:textId="12E4CC36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04A3C8" w14:textId="6E7AFFE4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C2094" w14:textId="7FB7CA9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4A76F9" w14:textId="48E3A09A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C32AE9" w14:textId="5F951221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522F3E" w14:textId="74E56230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B4E70" w14:textId="1EF4C25A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2D14B3" w14:textId="2ED0B45D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67FF416" w14:textId="17A41A12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B4B2460" w14:textId="77777777" w:rsidTr="004654AF">
        <w:tc>
          <w:tcPr>
            <w:tcW w:w="959" w:type="dxa"/>
            <w:shd w:val="clear" w:color="auto" w:fill="auto"/>
            <w:vAlign w:val="center"/>
          </w:tcPr>
          <w:p w14:paraId="452A35AC" w14:textId="6CBF6C96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70А (69А)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0EE13E7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группы </w:t>
            </w:r>
          </w:p>
          <w:p w14:paraId="7F59EA03" w14:textId="34D7ABFF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продленного дня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736FD3" w14:textId="007CE70A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95B982" w14:textId="52B81258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4FA917C" w14:textId="7AA49E2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AC130C" w14:textId="1853F77E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3637465" w14:textId="684A4E99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753A02" w14:textId="05B63BC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3F271C" w14:textId="3B1FB588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CC227B" w14:textId="4A83E864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53A333" w14:textId="417710D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A89F2F" w14:textId="0FCD8051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EFCF1B" w14:textId="59C05B19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E8EA32" w14:textId="4373A659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6D3A29" w14:textId="46C17D1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35D00FF" w14:textId="07E9F178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C2921" w14:textId="34E14EF4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C29F72" w14:textId="429EAF9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6BA4B2" w14:textId="5CC43D74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99F0B1" w14:textId="6F766B0C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B3A0B4" w14:textId="2CF59862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28CA2A" w14:textId="64E3A62A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E0B6FA" w14:textId="0C6A8CCD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AD86943" w14:textId="6EA84B64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592F51F7" w14:textId="77777777" w:rsidTr="004654AF">
        <w:tc>
          <w:tcPr>
            <w:tcW w:w="959" w:type="dxa"/>
            <w:shd w:val="clear" w:color="auto" w:fill="auto"/>
            <w:vAlign w:val="center"/>
          </w:tcPr>
          <w:p w14:paraId="19BCB7C2" w14:textId="076860E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71А (69А)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B2ADE7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группы </w:t>
            </w:r>
          </w:p>
          <w:p w14:paraId="77E23F60" w14:textId="587E5C95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продленного дня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A64507" w14:textId="00AA26EE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B300D3" w14:textId="1AA41CE1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4336BFB" w14:textId="24F4A1DB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C2410A" w14:textId="57F223CA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461A10" w14:textId="7F53DAAD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262B433" w14:textId="4EF922B9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A7E0F2" w14:textId="46B5E10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6D6447" w14:textId="4A87CBB9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ACD2C2" w14:textId="569F58CA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1E2396" w14:textId="3A1E1C64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47F36D" w14:textId="30340E7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05296CF" w14:textId="581B681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70407E" w14:textId="2E74D5B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C66EB94" w14:textId="53373FB1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686362" w14:textId="09935952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B97F8A" w14:textId="74D6677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5EC246" w14:textId="604C47C6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4FDBE8" w14:textId="696A676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B44373" w14:textId="320D802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8C6965" w14:textId="4AFB5388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B420A2" w14:textId="26C054A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154B1A1" w14:textId="3B7D93F8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C09FF" w:rsidRPr="00CE69B0" w14:paraId="1BD9A531" w14:textId="77777777" w:rsidTr="004654AF">
        <w:tc>
          <w:tcPr>
            <w:tcW w:w="959" w:type="dxa"/>
            <w:shd w:val="clear" w:color="auto" w:fill="auto"/>
            <w:vAlign w:val="center"/>
          </w:tcPr>
          <w:p w14:paraId="7F2D908A" w14:textId="07A2F948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72А (69А)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ED8F84" w14:textId="77777777" w:rsid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группы </w:t>
            </w:r>
          </w:p>
          <w:p w14:paraId="120EF3C6" w14:textId="1BC62E5E" w:rsidR="006C09FF" w:rsidRPr="006C09FF" w:rsidRDefault="006C09F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продленного дня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AAAD4C" w14:textId="0A057FF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C7298E" w14:textId="100C18E1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920A79" w14:textId="3B232EE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A88E49" w14:textId="4FCB327A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67678C" w14:textId="415C5500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FC6EAF" w14:textId="0E35C34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2ED6C4" w14:textId="3F926D2A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F1D09A" w14:textId="6F72B853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DC9504" w14:textId="1F1640B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4D71AD" w14:textId="33BD69F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0ECEAB" w14:textId="04983A5A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1B4146" w14:textId="5F033296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A3FB63" w14:textId="18B87E8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AEFE074" w14:textId="78DBF429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8293A9" w14:textId="2932BC49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67AC35" w14:textId="1A6E0BDF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466A29" w14:textId="0ACA2B34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6378F0" w14:textId="08E81E6B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238B6B" w14:textId="4BE3AF02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A86801" w14:textId="78BDCC25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AAC9EC" w14:textId="244DA147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E116197" w14:textId="5130E1C1" w:rsidR="006C09FF" w:rsidRDefault="006C09F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1277A8C6" w14:textId="77777777" w:rsidR="0065289A" w:rsidRPr="00CE69B0" w:rsidRDefault="0065289A" w:rsidP="00483D99">
      <w:pPr>
        <w:rPr>
          <w:sz w:val="10"/>
          <w:szCs w:val="10"/>
        </w:rPr>
      </w:pPr>
    </w:p>
    <w:p w14:paraId="13927B6A" w14:textId="24FD1B5D" w:rsidR="00936F48" w:rsidRPr="00CE69B0" w:rsidRDefault="00936F48" w:rsidP="00483D99">
      <w:pPr>
        <w:rPr>
          <w:sz w:val="20"/>
        </w:rPr>
      </w:pPr>
      <w:r w:rsidRPr="00CE69B0">
        <w:rPr>
          <w:sz w:val="20"/>
        </w:rPr>
        <w:t>Дата составления:</w:t>
      </w:r>
      <w:r w:rsidRPr="00CE69B0">
        <w:rPr>
          <w:rStyle w:val="a9"/>
          <w:sz w:val="20"/>
        </w:rPr>
        <w:t xml:space="preserve"> </w:t>
      </w:r>
      <w:r w:rsidRPr="00CE69B0">
        <w:rPr>
          <w:rStyle w:val="a9"/>
          <w:sz w:val="20"/>
        </w:rPr>
        <w:fldChar w:fldCharType="begin"/>
      </w:r>
      <w:r w:rsidRPr="00CE69B0">
        <w:rPr>
          <w:rStyle w:val="a9"/>
          <w:sz w:val="20"/>
        </w:rPr>
        <w:instrText xml:space="preserve"> DOCVARIABLE fill_date \* MERGEFORMAT </w:instrText>
      </w:r>
      <w:r w:rsidRPr="00CE69B0">
        <w:rPr>
          <w:rStyle w:val="a9"/>
          <w:sz w:val="20"/>
        </w:rPr>
        <w:fldChar w:fldCharType="separate"/>
      </w:r>
      <w:r w:rsidR="006C09FF">
        <w:rPr>
          <w:rStyle w:val="a9"/>
          <w:sz w:val="20"/>
        </w:rPr>
        <w:t>14.08.2025</w:t>
      </w:r>
      <w:r w:rsidRPr="00CE69B0">
        <w:rPr>
          <w:rStyle w:val="a9"/>
          <w:sz w:val="20"/>
        </w:rPr>
        <w:fldChar w:fldCharType="end"/>
      </w:r>
      <w:r w:rsidRPr="00CE69B0">
        <w:rPr>
          <w:rStyle w:val="a9"/>
          <w:sz w:val="20"/>
        </w:rPr>
        <w:t> </w:t>
      </w:r>
    </w:p>
    <w:p w14:paraId="75954FEC" w14:textId="77777777" w:rsidR="004654AF" w:rsidRPr="00CE69B0" w:rsidRDefault="004654AF" w:rsidP="00483D99">
      <w:pPr>
        <w:rPr>
          <w:sz w:val="10"/>
          <w:szCs w:val="10"/>
        </w:rPr>
      </w:pPr>
    </w:p>
    <w:p w14:paraId="7C27F655" w14:textId="77777777" w:rsidR="009D6532" w:rsidRPr="00CE69B0" w:rsidRDefault="009D6532" w:rsidP="00483D99">
      <w:pPr>
        <w:keepNext/>
        <w:spacing w:after="20"/>
        <w:rPr>
          <w:sz w:val="20"/>
        </w:rPr>
      </w:pPr>
      <w:r w:rsidRPr="00CE69B0">
        <w:rPr>
          <w:sz w:val="20"/>
        </w:rPr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CE69B0" w14:paraId="773A0149" w14:textId="77777777" w:rsidTr="00483D9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242226C6" w14:textId="77777777" w:rsidR="009D6532" w:rsidRPr="00CE69B0" w:rsidRDefault="006C09FF" w:rsidP="00483D99">
            <w:pPr>
              <w:pStyle w:val="aa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14:paraId="4D363233" w14:textId="77777777" w:rsidR="009D6532" w:rsidRPr="00CE69B0" w:rsidRDefault="009D6532" w:rsidP="00483D99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3330B82D" w14:textId="77777777" w:rsidR="009D6532" w:rsidRPr="00CE69B0" w:rsidRDefault="009D6532" w:rsidP="00483D99">
            <w:pPr>
              <w:pStyle w:val="aa"/>
            </w:pPr>
          </w:p>
        </w:tc>
        <w:tc>
          <w:tcPr>
            <w:tcW w:w="284" w:type="dxa"/>
            <w:vAlign w:val="bottom"/>
          </w:tcPr>
          <w:p w14:paraId="6F167488" w14:textId="77777777" w:rsidR="009D6532" w:rsidRPr="00CE69B0" w:rsidRDefault="009D6532" w:rsidP="00483D99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4B816B9C" w14:textId="77777777" w:rsidR="009D6532" w:rsidRPr="00CE69B0" w:rsidRDefault="006C09FF" w:rsidP="00483D99">
            <w:pPr>
              <w:pStyle w:val="aa"/>
            </w:pPr>
            <w:r>
              <w:t>Бликин Андрей Иванович</w:t>
            </w:r>
          </w:p>
        </w:tc>
        <w:tc>
          <w:tcPr>
            <w:tcW w:w="284" w:type="dxa"/>
            <w:vAlign w:val="bottom"/>
          </w:tcPr>
          <w:p w14:paraId="3F0A1038" w14:textId="77777777" w:rsidR="009D6532" w:rsidRPr="00CE69B0" w:rsidRDefault="009D6532" w:rsidP="00483D99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001D184D" w14:textId="77777777" w:rsidR="009D6532" w:rsidRPr="00CE69B0" w:rsidRDefault="009D6532" w:rsidP="00483D99">
            <w:pPr>
              <w:pStyle w:val="aa"/>
            </w:pPr>
          </w:p>
        </w:tc>
      </w:tr>
      <w:tr w:rsidR="009D6532" w:rsidRPr="00CE69B0" w14:paraId="6B7AFB55" w14:textId="77777777" w:rsidTr="00483D9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07503A05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CE69B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BCE9448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F1B460E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  <w:r w:rsidRPr="00CE69B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445B4DE5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DC8169D" w14:textId="77777777" w:rsidR="009D6532" w:rsidRPr="00CE69B0" w:rsidRDefault="006C09FF" w:rsidP="00483D99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00188FBB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494EB4CD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  <w:r w:rsidRPr="00CE69B0">
              <w:rPr>
                <w:vertAlign w:val="superscript"/>
              </w:rPr>
              <w:t>(дата)</w:t>
            </w:r>
          </w:p>
        </w:tc>
      </w:tr>
    </w:tbl>
    <w:p w14:paraId="6808D1B4" w14:textId="77777777" w:rsidR="009D6532" w:rsidRPr="00CE69B0" w:rsidRDefault="009D6532" w:rsidP="00483D99">
      <w:pPr>
        <w:rPr>
          <w:sz w:val="10"/>
          <w:szCs w:val="10"/>
        </w:rPr>
      </w:pPr>
    </w:p>
    <w:p w14:paraId="3561E0E6" w14:textId="77777777" w:rsidR="009D6532" w:rsidRPr="00CE69B0" w:rsidRDefault="009D6532" w:rsidP="00483D99">
      <w:pPr>
        <w:keepNext/>
        <w:spacing w:after="20"/>
        <w:rPr>
          <w:sz w:val="20"/>
        </w:rPr>
      </w:pPr>
      <w:r w:rsidRPr="00CE69B0">
        <w:rPr>
          <w:sz w:val="20"/>
        </w:rPr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CE69B0" w14:paraId="74984589" w14:textId="77777777" w:rsidTr="006C09F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06FDB0B9" w14:textId="77777777" w:rsidR="009D6532" w:rsidRPr="00CE69B0" w:rsidRDefault="006C09FF" w:rsidP="00483D99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14:paraId="4D716287" w14:textId="77777777" w:rsidR="009D6532" w:rsidRPr="00CE69B0" w:rsidRDefault="009D6532" w:rsidP="00483D99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1DDAD29" w14:textId="77777777" w:rsidR="009D6532" w:rsidRPr="00CE69B0" w:rsidRDefault="009D6532" w:rsidP="00483D99">
            <w:pPr>
              <w:pStyle w:val="aa"/>
            </w:pPr>
          </w:p>
        </w:tc>
        <w:tc>
          <w:tcPr>
            <w:tcW w:w="284" w:type="dxa"/>
            <w:vAlign w:val="bottom"/>
          </w:tcPr>
          <w:p w14:paraId="0048C8C1" w14:textId="77777777" w:rsidR="009D6532" w:rsidRPr="00CE69B0" w:rsidRDefault="009D6532" w:rsidP="00483D99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034A32D7" w14:textId="77777777" w:rsidR="009D6532" w:rsidRPr="00CE69B0" w:rsidRDefault="006C09FF" w:rsidP="00483D99">
            <w:pPr>
              <w:pStyle w:val="aa"/>
            </w:pPr>
            <w:r>
              <w:t>Сафронова Наталья Александровна</w:t>
            </w:r>
          </w:p>
        </w:tc>
        <w:tc>
          <w:tcPr>
            <w:tcW w:w="284" w:type="dxa"/>
            <w:vAlign w:val="bottom"/>
          </w:tcPr>
          <w:p w14:paraId="508D015A" w14:textId="77777777" w:rsidR="009D6532" w:rsidRPr="00CE69B0" w:rsidRDefault="009D6532" w:rsidP="00483D99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4C79B818" w14:textId="77777777" w:rsidR="009D6532" w:rsidRPr="00CE69B0" w:rsidRDefault="009D6532" w:rsidP="00483D99">
            <w:pPr>
              <w:pStyle w:val="aa"/>
            </w:pPr>
          </w:p>
        </w:tc>
      </w:tr>
      <w:tr w:rsidR="009D6532" w:rsidRPr="00CE69B0" w14:paraId="1835EC10" w14:textId="77777777" w:rsidTr="006C09F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10B08A4A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CE69B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5FB5F38D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24D4AAD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  <w:r w:rsidRPr="00CE69B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4A36C29D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1D4CCDD" w14:textId="77777777" w:rsidR="009D6532" w:rsidRPr="00CE69B0" w:rsidRDefault="006C09FF" w:rsidP="00483D99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4BC40D3B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3B3C6D32" w14:textId="77777777" w:rsidR="009D6532" w:rsidRPr="00CE69B0" w:rsidRDefault="009D6532" w:rsidP="00483D99">
            <w:pPr>
              <w:pStyle w:val="aa"/>
              <w:rPr>
                <w:vertAlign w:val="superscript"/>
              </w:rPr>
            </w:pPr>
            <w:r w:rsidRPr="00CE69B0">
              <w:rPr>
                <w:vertAlign w:val="superscript"/>
              </w:rPr>
              <w:t>(дата)</w:t>
            </w:r>
          </w:p>
        </w:tc>
      </w:tr>
      <w:tr w:rsidR="006C09FF" w:rsidRPr="006C09FF" w14:paraId="4BB5EF65" w14:textId="77777777" w:rsidTr="006C09F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ADCD92" w14:textId="77777777" w:rsidR="006C09FF" w:rsidRPr="006C09FF" w:rsidRDefault="006C09FF" w:rsidP="006C09FF">
            <w:pPr>
              <w:pStyle w:val="aa"/>
            </w:pPr>
            <w:r w:rsidRPr="006C09FF">
              <w:t>Уполномоченный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11B436E1" w14:textId="77777777" w:rsidR="006C09FF" w:rsidRPr="006C09FF" w:rsidRDefault="006C09FF" w:rsidP="006C09FF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AA0B3D" w14:textId="77777777" w:rsidR="006C09FF" w:rsidRPr="006C09FF" w:rsidRDefault="006C09FF" w:rsidP="006C09FF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1B7DF12A" w14:textId="77777777" w:rsidR="006C09FF" w:rsidRPr="006C09FF" w:rsidRDefault="006C09FF" w:rsidP="006C09FF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C7A5E9" w14:textId="77777777" w:rsidR="006C09FF" w:rsidRDefault="006C09FF" w:rsidP="006C09FF">
            <w:pPr>
              <w:pStyle w:val="aa"/>
            </w:pPr>
            <w:r w:rsidRPr="006C09FF">
              <w:t xml:space="preserve">Гильмутдинова Венера </w:t>
            </w:r>
          </w:p>
          <w:p w14:paraId="49998F1B" w14:textId="2FD03D2D" w:rsidR="006C09FF" w:rsidRPr="006C09FF" w:rsidRDefault="006C09FF" w:rsidP="006C09FF">
            <w:pPr>
              <w:pStyle w:val="aa"/>
            </w:pPr>
            <w:r w:rsidRPr="006C09FF">
              <w:t>Миннигатовна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313D727" w14:textId="77777777" w:rsidR="006C09FF" w:rsidRPr="006C09FF" w:rsidRDefault="006C09FF" w:rsidP="006C09FF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31AC90" w14:textId="77777777" w:rsidR="006C09FF" w:rsidRPr="006C09FF" w:rsidRDefault="006C09FF" w:rsidP="006C09FF">
            <w:pPr>
              <w:pStyle w:val="aa"/>
            </w:pPr>
          </w:p>
        </w:tc>
      </w:tr>
      <w:tr w:rsidR="006C09FF" w:rsidRPr="006C09FF" w14:paraId="52F9C4CC" w14:textId="77777777" w:rsidTr="006C09F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1DADE2CA" w14:textId="77777777" w:rsidR="006C09FF" w:rsidRPr="006C09FF" w:rsidRDefault="006C09FF" w:rsidP="00483D99">
            <w:pPr>
              <w:pStyle w:val="aa"/>
              <w:rPr>
                <w:vertAlign w:val="superscript"/>
              </w:rPr>
            </w:pPr>
            <w:r w:rsidRPr="006C09F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32E224D8" w14:textId="77777777" w:rsidR="006C09FF" w:rsidRPr="006C09FF" w:rsidRDefault="006C09FF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8AC348F" w14:textId="77777777" w:rsidR="006C09FF" w:rsidRPr="006C09FF" w:rsidRDefault="006C09FF" w:rsidP="00483D99">
            <w:pPr>
              <w:pStyle w:val="aa"/>
              <w:rPr>
                <w:vertAlign w:val="superscript"/>
              </w:rPr>
            </w:pPr>
            <w:r w:rsidRPr="006C09F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71690D5D" w14:textId="77777777" w:rsidR="006C09FF" w:rsidRPr="006C09FF" w:rsidRDefault="006C09FF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632AA8F" w14:textId="77777777" w:rsidR="006C09FF" w:rsidRPr="006C09FF" w:rsidRDefault="006C09FF" w:rsidP="00483D99">
            <w:pPr>
              <w:pStyle w:val="aa"/>
              <w:rPr>
                <w:vertAlign w:val="superscript"/>
              </w:rPr>
            </w:pPr>
            <w:r w:rsidRPr="006C09FF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14:paraId="40C620DE" w14:textId="77777777" w:rsidR="006C09FF" w:rsidRPr="006C09FF" w:rsidRDefault="006C09FF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0BE7B43A" w14:textId="77777777" w:rsidR="006C09FF" w:rsidRPr="006C09FF" w:rsidRDefault="006C09FF" w:rsidP="00483D99">
            <w:pPr>
              <w:pStyle w:val="aa"/>
              <w:rPr>
                <w:vertAlign w:val="superscript"/>
              </w:rPr>
            </w:pPr>
            <w:r w:rsidRPr="006C09FF">
              <w:rPr>
                <w:vertAlign w:val="superscript"/>
              </w:rPr>
              <w:t>(дата)</w:t>
            </w:r>
          </w:p>
        </w:tc>
      </w:tr>
    </w:tbl>
    <w:p w14:paraId="52FFBAFF" w14:textId="77777777" w:rsidR="002743B5" w:rsidRPr="00CE69B0" w:rsidRDefault="002743B5" w:rsidP="00483D99">
      <w:pPr>
        <w:rPr>
          <w:sz w:val="10"/>
          <w:szCs w:val="10"/>
        </w:rPr>
      </w:pPr>
    </w:p>
    <w:p w14:paraId="37B5B043" w14:textId="77777777" w:rsidR="002743B5" w:rsidRPr="00CE69B0" w:rsidRDefault="00BF5FA5" w:rsidP="00483D99">
      <w:pPr>
        <w:keepNext/>
        <w:spacing w:after="20"/>
        <w:rPr>
          <w:sz w:val="20"/>
        </w:rPr>
      </w:pPr>
      <w:r w:rsidRPr="00CE69B0">
        <w:rPr>
          <w:sz w:val="20"/>
        </w:rPr>
        <w:t>Эксперт (эксперты)</w:t>
      </w:r>
      <w:r w:rsidR="004654AF" w:rsidRPr="00CE69B0">
        <w:rPr>
          <w:sz w:val="20"/>
        </w:rPr>
        <w:t xml:space="preserve">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6C09FF" w14:paraId="5A18E1BB" w14:textId="77777777" w:rsidTr="006C09FF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37DC32" w14:textId="77777777" w:rsidR="002743B5" w:rsidRPr="006C09FF" w:rsidRDefault="006C09FF" w:rsidP="00483D99">
            <w:pPr>
              <w:pStyle w:val="aa"/>
            </w:pPr>
            <w:r w:rsidRPr="006C09FF">
              <w:t>3517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0A074C8C" w14:textId="77777777" w:rsidR="002743B5" w:rsidRPr="006C09FF" w:rsidRDefault="002743B5" w:rsidP="00483D99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105D4A" w14:textId="77777777" w:rsidR="002743B5" w:rsidRPr="006C09FF" w:rsidRDefault="002743B5" w:rsidP="00483D99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6FD7D631" w14:textId="77777777" w:rsidR="002743B5" w:rsidRPr="006C09FF" w:rsidRDefault="002743B5" w:rsidP="00483D99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410EBC" w14:textId="77777777" w:rsidR="002743B5" w:rsidRPr="006C09FF" w:rsidRDefault="006C09FF" w:rsidP="00483D99">
            <w:pPr>
              <w:pStyle w:val="aa"/>
            </w:pPr>
            <w:r w:rsidRPr="006C09FF">
              <w:t>Миннибаев Артур Ирикович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48DF22BB" w14:textId="77777777" w:rsidR="002743B5" w:rsidRPr="006C09FF" w:rsidRDefault="002743B5" w:rsidP="00483D99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443102" w14:textId="1D0F77BC" w:rsidR="002743B5" w:rsidRPr="006C09FF" w:rsidRDefault="006C09FF" w:rsidP="00483D99">
            <w:pPr>
              <w:pStyle w:val="aa"/>
            </w:pPr>
            <w:r>
              <w:t>14.08.2025</w:t>
            </w:r>
          </w:p>
        </w:tc>
      </w:tr>
      <w:tr w:rsidR="002743B5" w:rsidRPr="006C09FF" w14:paraId="3B49A6BC" w14:textId="77777777" w:rsidTr="006C09FF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14:paraId="0798B222" w14:textId="77777777" w:rsidR="002743B5" w:rsidRPr="006C09FF" w:rsidRDefault="006C09FF" w:rsidP="00483D99">
            <w:pPr>
              <w:pStyle w:val="aa"/>
              <w:rPr>
                <w:b/>
                <w:vertAlign w:val="superscript"/>
              </w:rPr>
            </w:pPr>
            <w:r w:rsidRPr="006C09F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14:paraId="07F664BF" w14:textId="77777777" w:rsidR="002743B5" w:rsidRPr="006C09FF" w:rsidRDefault="002743B5" w:rsidP="00483D99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283B52D" w14:textId="77777777" w:rsidR="002743B5" w:rsidRPr="006C09FF" w:rsidRDefault="006C09FF" w:rsidP="00483D99">
            <w:pPr>
              <w:pStyle w:val="aa"/>
              <w:rPr>
                <w:b/>
                <w:vertAlign w:val="superscript"/>
              </w:rPr>
            </w:pPr>
            <w:r w:rsidRPr="006C09F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14:paraId="61CA4541" w14:textId="77777777" w:rsidR="002743B5" w:rsidRPr="006C09FF" w:rsidRDefault="002743B5" w:rsidP="00483D99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27CFBA83" w14:textId="77777777" w:rsidR="002743B5" w:rsidRPr="006C09FF" w:rsidRDefault="006C09FF" w:rsidP="00483D99">
            <w:pPr>
              <w:pStyle w:val="aa"/>
              <w:rPr>
                <w:b/>
                <w:vertAlign w:val="superscript"/>
              </w:rPr>
            </w:pPr>
            <w:r w:rsidRPr="006C09FF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shd w:val="clear" w:color="auto" w:fill="auto"/>
          </w:tcPr>
          <w:p w14:paraId="6732FCA5" w14:textId="77777777" w:rsidR="002743B5" w:rsidRPr="006C09FF" w:rsidRDefault="002743B5" w:rsidP="00483D99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A13239A" w14:textId="77777777" w:rsidR="002743B5" w:rsidRPr="006C09FF" w:rsidRDefault="006C09FF" w:rsidP="00483D99">
            <w:pPr>
              <w:pStyle w:val="aa"/>
              <w:rPr>
                <w:vertAlign w:val="superscript"/>
              </w:rPr>
            </w:pPr>
            <w:r w:rsidRPr="006C09FF">
              <w:rPr>
                <w:vertAlign w:val="superscript"/>
              </w:rPr>
              <w:t>(дата)</w:t>
            </w:r>
          </w:p>
        </w:tc>
      </w:tr>
    </w:tbl>
    <w:p w14:paraId="138E4155" w14:textId="77777777" w:rsidR="00DC1A91" w:rsidRPr="00CE69B0" w:rsidRDefault="00DC1A91" w:rsidP="00483D99">
      <w:pPr>
        <w:rPr>
          <w:sz w:val="4"/>
          <w:szCs w:val="4"/>
        </w:rPr>
      </w:pPr>
    </w:p>
    <w:sectPr w:rsidR="00DC1A91" w:rsidRPr="00CE69B0" w:rsidSect="00483D99">
      <w:footerReference w:type="default" r:id="rId7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AFCDB" w14:textId="77777777" w:rsidR="00126610" w:rsidRDefault="00126610" w:rsidP="008D6969">
      <w:r>
        <w:separator/>
      </w:r>
    </w:p>
  </w:endnote>
  <w:endnote w:type="continuationSeparator" w:id="0">
    <w:p w14:paraId="67C50F76" w14:textId="77777777" w:rsidR="00126610" w:rsidRDefault="00126610" w:rsidP="008D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7676"/>
      <w:gridCol w:w="7676"/>
    </w:tblGrid>
    <w:tr w:rsidR="008D6969" w14:paraId="6997DE4D" w14:textId="77777777" w:rsidTr="008D6969">
      <w:tc>
        <w:tcPr>
          <w:tcW w:w="7676" w:type="dxa"/>
          <w:hideMark/>
        </w:tcPr>
        <w:p w14:paraId="190FB923" w14:textId="77777777" w:rsidR="008D6969" w:rsidRDefault="008D6969" w:rsidP="008D6969">
          <w:pPr>
            <w:pStyle w:val="ad"/>
            <w:rPr>
              <w:sz w:val="10"/>
              <w:szCs w:val="10"/>
            </w:rPr>
          </w:pPr>
          <w:r>
            <w:rPr>
              <w:sz w:val="10"/>
              <w:szCs w:val="10"/>
            </w:rPr>
            <w:t>Сводная ведомость результатов проведения специальной оценки условий труда</w:t>
          </w:r>
        </w:p>
      </w:tc>
      <w:tc>
        <w:tcPr>
          <w:tcW w:w="7676" w:type="dxa"/>
          <w:hideMark/>
        </w:tcPr>
        <w:p w14:paraId="0B3E2180" w14:textId="77777777" w:rsidR="008D6969" w:rsidRDefault="008D6969" w:rsidP="008D6969">
          <w:pPr>
            <w:pStyle w:val="ad"/>
            <w:jc w:val="right"/>
            <w:rPr>
              <w:sz w:val="10"/>
              <w:szCs w:val="10"/>
            </w:rPr>
          </w:pPr>
          <w:r>
            <w:rPr>
              <w:sz w:val="10"/>
              <w:szCs w:val="10"/>
            </w:rPr>
            <w:t xml:space="preserve">Страница </w:t>
          </w:r>
          <w:r>
            <w:rPr>
              <w:b/>
              <w:bCs/>
              <w:sz w:val="10"/>
              <w:szCs w:val="10"/>
            </w:rPr>
            <w:fldChar w:fldCharType="begin"/>
          </w:r>
          <w:r>
            <w:rPr>
              <w:b/>
              <w:bCs/>
              <w:sz w:val="10"/>
              <w:szCs w:val="10"/>
            </w:rPr>
            <w:instrText>PAGE</w:instrText>
          </w:r>
          <w:r>
            <w:rPr>
              <w:b/>
              <w:bCs/>
              <w:sz w:val="10"/>
              <w:szCs w:val="10"/>
            </w:rPr>
            <w:fldChar w:fldCharType="separate"/>
          </w:r>
          <w:r w:rsidR="00895D60">
            <w:rPr>
              <w:b/>
              <w:bCs/>
              <w:noProof/>
              <w:sz w:val="10"/>
              <w:szCs w:val="10"/>
            </w:rPr>
            <w:t>1</w:t>
          </w:r>
          <w:r>
            <w:rPr>
              <w:b/>
              <w:bCs/>
              <w:sz w:val="10"/>
              <w:szCs w:val="10"/>
            </w:rPr>
            <w:fldChar w:fldCharType="end"/>
          </w:r>
          <w:r>
            <w:rPr>
              <w:sz w:val="10"/>
              <w:szCs w:val="10"/>
            </w:rPr>
            <w:t xml:space="preserve"> из </w:t>
          </w:r>
          <w:r>
            <w:rPr>
              <w:b/>
              <w:bCs/>
              <w:sz w:val="10"/>
              <w:szCs w:val="10"/>
            </w:rPr>
            <w:fldChar w:fldCharType="begin"/>
          </w:r>
          <w:r>
            <w:rPr>
              <w:b/>
              <w:bCs/>
              <w:sz w:val="10"/>
              <w:szCs w:val="10"/>
            </w:rPr>
            <w:instrText>NUMPAGES</w:instrText>
          </w:r>
          <w:r>
            <w:rPr>
              <w:b/>
              <w:bCs/>
              <w:sz w:val="10"/>
              <w:szCs w:val="10"/>
            </w:rPr>
            <w:fldChar w:fldCharType="separate"/>
          </w:r>
          <w:r w:rsidR="00895D60">
            <w:rPr>
              <w:b/>
              <w:bCs/>
              <w:noProof/>
              <w:sz w:val="10"/>
              <w:szCs w:val="10"/>
            </w:rPr>
            <w:t>4</w:t>
          </w:r>
          <w:r>
            <w:rPr>
              <w:b/>
              <w:bCs/>
              <w:sz w:val="10"/>
              <w:szCs w:val="10"/>
            </w:rPr>
            <w:fldChar w:fldCharType="end"/>
          </w:r>
        </w:p>
      </w:tc>
    </w:tr>
  </w:tbl>
  <w:p w14:paraId="02380FA9" w14:textId="77777777" w:rsidR="008D6969" w:rsidRPr="008D6969" w:rsidRDefault="008D6969" w:rsidP="008D6969">
    <w:pPr>
      <w:pStyle w:val="ad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2E66F" w14:textId="77777777" w:rsidR="00126610" w:rsidRDefault="00126610" w:rsidP="008D6969">
      <w:r>
        <w:separator/>
      </w:r>
    </w:p>
  </w:footnote>
  <w:footnote w:type="continuationSeparator" w:id="0">
    <w:p w14:paraId="09980151" w14:textId="77777777" w:rsidR="00126610" w:rsidRDefault="00126610" w:rsidP="008D6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12"/>
    <w:docVar w:name="adv_info1" w:val="     "/>
    <w:docVar w:name="adv_info2" w:val="     "/>
    <w:docVar w:name="adv_info3" w:val="     "/>
    <w:docVar w:name="att_org_adr" w:val="420080, г. Казань, ул. Декабристов, д.156, оф. 33"/>
    <w:docVar w:name="att_org_dop" w:val="Общество с ограниченной ответственностью &quot;Эко Старт&quot; "/>
    <w:docVar w:name="att_org_name" w:val="Общество с ограниченной ответственностью &quot;Эко Старт&quot;"/>
    <w:docVar w:name="att_org_reg_date" w:val="12.09.2016"/>
    <w:docVar w:name="att_org_reg_num" w:val="364"/>
    <w:docVar w:name="boss_fio" w:val="Хамитова Альбина Рауфовна"/>
    <w:docVar w:name="ceh_info" w:val="Муниципальное бюджетное общеобразовательное учреждение «Средняя общеобразовательная школа №10 с углубленным изучением отдельных предметов» Нижнекамского муниципального района Республики Татарстан"/>
    <w:docVar w:name="close_doc_flag" w:val="0"/>
    <w:docVar w:name="D_dog" w:val="   "/>
    <w:docVar w:name="D_prikaz" w:val="   "/>
    <w:docVar w:name="doc_name" w:val="Документ12"/>
    <w:docVar w:name="doc_type" w:val="5"/>
    <w:docVar w:name="fill_date" w:val="14.08.2025"/>
    <w:docVar w:name="kpp_code" w:val="   "/>
    <w:docVar w:name="N_dog" w:val="   "/>
    <w:docVar w:name="N_prikaz" w:val="   "/>
    <w:docVar w:name="org_guid" w:val="40FA9F44742D460694E430212E83E35D"/>
    <w:docVar w:name="org_id" w:val="72"/>
    <w:docVar w:name="org_name" w:val="     "/>
    <w:docVar w:name="pers_guids" w:val="402D00F2BEFC43F694E16FDE5FB194A3@118-988-197-25"/>
    <w:docVar w:name="pers_snils" w:val="402D00F2BEFC43F694E16FDE5FB194A3@118-988-197-25"/>
    <w:docVar w:name="podr_id" w:val="org_72"/>
    <w:docVar w:name="pred_dolg" w:val="Директор"/>
    <w:docVar w:name="pred_fio" w:val="Бликин Андрей Иванович"/>
    <w:docVar w:name="prikaz_sout" w:val="817"/>
    <w:docVar w:name="rbtd_adr" w:val="     "/>
    <w:docVar w:name="rbtd_name" w:val="Муниципальное бюджетное общеобразовательное учреждение «Средняя общеобразовательная школа №10 с углубленным изучением отдельных предметов» Нижнекамского муниципального района Республики Татарстан"/>
    <w:docVar w:name="sout_id" w:val="   "/>
    <w:docVar w:name="step_test" w:val="6"/>
    <w:docVar w:name="sv_docs" w:val="1"/>
  </w:docVars>
  <w:rsids>
    <w:rsidRoot w:val="006C09FF"/>
    <w:rsid w:val="0000729E"/>
    <w:rsid w:val="0002033E"/>
    <w:rsid w:val="000C5130"/>
    <w:rsid w:val="000D3760"/>
    <w:rsid w:val="000F0714"/>
    <w:rsid w:val="00126610"/>
    <w:rsid w:val="0012704A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83D99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11CC0"/>
    <w:rsid w:val="00642E12"/>
    <w:rsid w:val="0065289A"/>
    <w:rsid w:val="0067226F"/>
    <w:rsid w:val="006B3B11"/>
    <w:rsid w:val="006C09FF"/>
    <w:rsid w:val="006E4DFC"/>
    <w:rsid w:val="00725C51"/>
    <w:rsid w:val="007853AB"/>
    <w:rsid w:val="00820552"/>
    <w:rsid w:val="00895D60"/>
    <w:rsid w:val="008D6969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CE69B0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7B18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D69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8D6969"/>
    <w:rPr>
      <w:sz w:val="24"/>
    </w:rPr>
  </w:style>
  <w:style w:type="paragraph" w:styleId="ad">
    <w:name w:val="footer"/>
    <w:basedOn w:val="a"/>
    <w:link w:val="ae"/>
    <w:uiPriority w:val="99"/>
    <w:rsid w:val="008D69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8D696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D69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8D6969"/>
    <w:rPr>
      <w:sz w:val="24"/>
    </w:rPr>
  </w:style>
  <w:style w:type="paragraph" w:styleId="ad">
    <w:name w:val="footer"/>
    <w:basedOn w:val="a"/>
    <w:link w:val="ae"/>
    <w:uiPriority w:val="99"/>
    <w:rsid w:val="008D69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8D696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0</TotalTime>
  <Pages>4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Миннибаев Артур Ирикович</dc:creator>
  <cp:lastModifiedBy>Vio</cp:lastModifiedBy>
  <cp:revision>2</cp:revision>
  <dcterms:created xsi:type="dcterms:W3CDTF">2025-10-08T13:10:00Z</dcterms:created>
  <dcterms:modified xsi:type="dcterms:W3CDTF">2025-10-08T13:10:00Z</dcterms:modified>
</cp:coreProperties>
</file>