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C07763">
        <w:rPr>
          <w:b/>
          <w:bCs/>
          <w:color w:val="000000"/>
          <w:sz w:val="24"/>
          <w:szCs w:val="24"/>
        </w:rPr>
        <w:t> </w:t>
      </w:r>
      <w:r w:rsidRPr="00C07763">
        <w:rPr>
          <w:sz w:val="24"/>
          <w:szCs w:val="24"/>
          <w:lang w:val="ru-RU"/>
        </w:rPr>
        <w:br/>
      </w:r>
      <w:r w:rsidRPr="00C07763">
        <w:rPr>
          <w:b/>
          <w:bCs/>
          <w:color w:val="000000"/>
          <w:sz w:val="24"/>
          <w:szCs w:val="24"/>
          <w:lang w:val="ru-RU"/>
        </w:rPr>
        <w:t>для 10–11-х классов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СанПиН 1.2.3685-21;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знаний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Наша страна – Россия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музыки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пожилого человека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учителя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отца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день школьных библиотек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народного единства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Мы разные, мы вместе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матери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Символы России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Волонтеры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Героев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Конституции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Рождество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снятия блокады Ленинграда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российской науки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и мир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защитника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женский день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воссоединения Крыма с Россией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Всемирный день театра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космонавтики. Мы – первые!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Земли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Труда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Победы. Бессмертный полк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детских общественных организаций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– страна возможностей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Личностные результаты: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Предметные результаты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представление: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ценностное отношение: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семье и семейным традициям;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учебе, труду и творчеству;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 интерес: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художественному творчеству.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Сформированы умения: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10–11-е 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Рожественские 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161" w:rsidRDefault="00360161" w:rsidP="00800DA4">
      <w:pPr>
        <w:spacing w:before="0" w:after="0"/>
      </w:pPr>
      <w:r>
        <w:separator/>
      </w:r>
    </w:p>
  </w:endnote>
  <w:endnote w:type="continuationSeparator" w:id="1">
    <w:p w:rsidR="00360161" w:rsidRDefault="00360161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61" w:rsidRDefault="00360161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360161" w:rsidRDefault="003601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161" w:rsidRDefault="00360161" w:rsidP="00800DA4">
      <w:pPr>
        <w:spacing w:before="0" w:after="0"/>
      </w:pPr>
      <w:r>
        <w:separator/>
      </w:r>
    </w:p>
  </w:footnote>
  <w:footnote w:type="continuationSeparator" w:id="1">
    <w:p w:rsidR="00360161" w:rsidRDefault="00360161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1315BC"/>
    <w:rsid w:val="002D33B1"/>
    <w:rsid w:val="002D3591"/>
    <w:rsid w:val="003514A0"/>
    <w:rsid w:val="00360161"/>
    <w:rsid w:val="00363FCC"/>
    <w:rsid w:val="00394BD1"/>
    <w:rsid w:val="004F7E17"/>
    <w:rsid w:val="005A05CE"/>
    <w:rsid w:val="005A24CA"/>
    <w:rsid w:val="00653AF6"/>
    <w:rsid w:val="006B7AF0"/>
    <w:rsid w:val="00700636"/>
    <w:rsid w:val="00800DA4"/>
    <w:rsid w:val="00A1467E"/>
    <w:rsid w:val="00B2422E"/>
    <w:rsid w:val="00B73A5A"/>
    <w:rsid w:val="00BB5956"/>
    <w:rsid w:val="00BD102D"/>
    <w:rsid w:val="00C07763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0DA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0D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2161</Words>
  <Characters>12318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lub</cp:lastModifiedBy>
  <cp:revision>3</cp:revision>
  <dcterms:created xsi:type="dcterms:W3CDTF">2022-07-13T18:30:00Z</dcterms:created>
  <dcterms:modified xsi:type="dcterms:W3CDTF">2022-07-13T18:33:00Z</dcterms:modified>
</cp:coreProperties>
</file>