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51" w:rsidRDefault="00097651" w:rsidP="00573FD7">
      <w:pPr>
        <w:pStyle w:val="ConsPlusNonformat"/>
        <w:widowControl/>
        <w:tabs>
          <w:tab w:val="right" w:pos="963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097651" w:rsidRDefault="00097651" w:rsidP="00573FD7">
      <w:pPr>
        <w:pStyle w:val="ConsPlusNonformat"/>
        <w:widowControl/>
        <w:tabs>
          <w:tab w:val="right" w:pos="963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097651" w:rsidRPr="00776336" w:rsidRDefault="00097651" w:rsidP="00573F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</w:rPr>
      </w:pPr>
      <w:r w:rsidRPr="00776336">
        <w:rPr>
          <w:rFonts w:ascii="Times New Roman" w:hAnsi="Times New Roman" w:cs="Times New Roman"/>
          <w:b/>
          <w:sz w:val="28"/>
        </w:rPr>
        <w:t>Отчет</w:t>
      </w:r>
    </w:p>
    <w:p w:rsidR="00097651" w:rsidRPr="00776336" w:rsidRDefault="00097651" w:rsidP="00573F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</w:rPr>
      </w:pPr>
      <w:r w:rsidRPr="00776336">
        <w:rPr>
          <w:rFonts w:ascii="Times New Roman" w:hAnsi="Times New Roman" w:cs="Times New Roman"/>
          <w:b/>
          <w:sz w:val="28"/>
        </w:rPr>
        <w:t>о деятельности некоммерческой организации</w:t>
      </w:r>
    </w:p>
    <w:p w:rsidR="00097651" w:rsidRPr="00776336" w:rsidRDefault="00097651" w:rsidP="00573F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</w:rPr>
      </w:pPr>
      <w:r w:rsidRPr="00776336">
        <w:rPr>
          <w:rFonts w:ascii="Times New Roman" w:hAnsi="Times New Roman" w:cs="Times New Roman"/>
          <w:b/>
          <w:sz w:val="28"/>
        </w:rPr>
        <w:t>и о персональном составе ее руководящих органов</w:t>
      </w:r>
    </w:p>
    <w:p w:rsidR="00097651" w:rsidRPr="00776336" w:rsidRDefault="00097651" w:rsidP="00573F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</w:rPr>
      </w:pPr>
      <w:r w:rsidRPr="00776336">
        <w:rPr>
          <w:rFonts w:ascii="Times New Roman" w:hAnsi="Times New Roman" w:cs="Times New Roman"/>
          <w:b/>
          <w:sz w:val="28"/>
        </w:rPr>
        <w:t xml:space="preserve">за   </w:t>
      </w:r>
      <w:r w:rsidRPr="00776336">
        <w:rPr>
          <w:rFonts w:ascii="Times New Roman" w:hAnsi="Times New Roman" w:cs="Times New Roman"/>
          <w:b/>
          <w:sz w:val="28"/>
          <w:u w:val="single"/>
        </w:rPr>
        <w:t xml:space="preserve">2012   </w:t>
      </w:r>
      <w:r w:rsidRPr="00776336">
        <w:rPr>
          <w:rFonts w:ascii="Times New Roman" w:hAnsi="Times New Roman" w:cs="Times New Roman"/>
          <w:b/>
          <w:sz w:val="28"/>
        </w:rPr>
        <w:t>г.</w:t>
      </w:r>
    </w:p>
    <w:p w:rsidR="00097651" w:rsidRPr="00776336" w:rsidRDefault="00097651" w:rsidP="00573FD7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p w:rsidR="00097651" w:rsidRPr="00776336" w:rsidRDefault="00097651" w:rsidP="00573FD7">
      <w:pPr>
        <w:pStyle w:val="ConsPlusTitle"/>
        <w:widowControl/>
        <w:jc w:val="center"/>
        <w:rPr>
          <w:sz w:val="18"/>
          <w:szCs w:val="18"/>
        </w:rPr>
      </w:pPr>
    </w:p>
    <w:p w:rsidR="00097651" w:rsidRPr="00776336" w:rsidRDefault="00097651" w:rsidP="00573FD7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776336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097651" w:rsidRPr="00776336" w:rsidRDefault="00097651" w:rsidP="00573FD7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776336">
        <w:rPr>
          <w:rFonts w:ascii="Times New Roman" w:hAnsi="Times New Roman" w:cs="Times New Roman"/>
          <w:b/>
        </w:rPr>
        <w:t>«ГРИШКИНСКАЯ ОСНОВНАЯ ОБЩЕОБРАЗОВАТЕЛЬНАЯ ШКОЛА» МАМАДЫШСКОГО МУНИЦИПАЛЬНОГО РАЙОНА</w:t>
      </w:r>
    </w:p>
    <w:p w:rsidR="00097651" w:rsidRPr="00776336" w:rsidRDefault="00097651" w:rsidP="00573FD7">
      <w:pPr>
        <w:pStyle w:val="ConsPlusNonformat"/>
        <w:widowControl/>
        <w:jc w:val="center"/>
        <w:rPr>
          <w:rFonts w:ascii="Times New Roman" w:hAnsi="Times New Roman" w:cs="Times New Roman"/>
          <w:b/>
          <w:u w:val="single"/>
        </w:rPr>
      </w:pPr>
      <w:r w:rsidRPr="00776336">
        <w:rPr>
          <w:rFonts w:ascii="Times New Roman" w:hAnsi="Times New Roman" w:cs="Times New Roman"/>
          <w:b/>
          <w:u w:val="single"/>
        </w:rPr>
        <w:t>_____________________ РЕСПУБЛИКИ ТАТАРСТАН _________________________</w:t>
      </w:r>
    </w:p>
    <w:p w:rsidR="00097651" w:rsidRPr="00776336" w:rsidRDefault="00097651" w:rsidP="0077633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76336">
        <w:rPr>
          <w:rFonts w:ascii="Times New Roman" w:hAnsi="Times New Roman" w:cs="Times New Roman"/>
        </w:rPr>
        <w:t>Адрес: РТ, МАМАДЫШСКИЙ РАЙОН, деревня Гришкино, ул. Красное знамя дом 51.</w:t>
      </w:r>
    </w:p>
    <w:p w:rsidR="00097651" w:rsidRPr="00776336" w:rsidRDefault="00097651" w:rsidP="00776336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75"/>
        <w:gridCol w:w="7785"/>
        <w:gridCol w:w="900"/>
      </w:tblGrid>
      <w:tr w:rsidR="00097651" w:rsidRPr="00776336" w:rsidTr="008757D5">
        <w:trPr>
          <w:gridAfter w:val="1"/>
          <w:wAfter w:w="900" w:type="dxa"/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Основные виды деятельности в отчетном периоде в соответствии с      </w:t>
            </w:r>
            <w:r w:rsidRPr="00776336">
              <w:rPr>
                <w:rFonts w:ascii="Times New Roman" w:hAnsi="Times New Roman" w:cs="Times New Roman"/>
              </w:rPr>
              <w:br/>
              <w:t xml:space="preserve">учредительными документами:                                         </w:t>
            </w:r>
          </w:p>
        </w:tc>
      </w:tr>
      <w:tr w:rsidR="00097651" w:rsidRPr="00776336" w:rsidTr="008757D5">
        <w:trPr>
          <w:gridAfter w:val="1"/>
          <w:wAfter w:w="900" w:type="dxa"/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1.1 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Образовательная</w:t>
            </w:r>
          </w:p>
        </w:tc>
      </w:tr>
      <w:tr w:rsidR="00097651" w:rsidRPr="00776336" w:rsidTr="008757D5">
        <w:trPr>
          <w:gridAfter w:val="1"/>
          <w:wAfter w:w="900" w:type="dxa"/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2  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Предпринимательская деятельность (если осуществляется, отметить     </w:t>
            </w:r>
            <w:r w:rsidRPr="00776336">
              <w:rPr>
                <w:rFonts w:ascii="Times New Roman" w:hAnsi="Times New Roman" w:cs="Times New Roman"/>
              </w:rPr>
              <w:br/>
              <w:t xml:space="preserve">знаком "V"):                                                        </w:t>
            </w:r>
          </w:p>
        </w:tc>
      </w:tr>
      <w:tr w:rsidR="00097651" w:rsidRPr="00776336" w:rsidTr="008757D5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2.1 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продажа товаров, выполнение работ, оказание услуг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  <w:lang w:val="en-US"/>
              </w:rPr>
            </w:pPr>
            <w:r w:rsidRPr="00776336"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097651" w:rsidRPr="00776336" w:rsidTr="008757D5">
        <w:trPr>
          <w:gridAfter w:val="1"/>
          <w:wAfter w:w="900" w:type="dxa"/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иная деятельность:                                                  </w:t>
            </w:r>
          </w:p>
        </w:tc>
      </w:tr>
      <w:tr w:rsidR="00097651" w:rsidRPr="00776336" w:rsidTr="008757D5">
        <w:trPr>
          <w:cantSplit/>
          <w:trHeight w:val="24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2.2.1. участие в хозяйственных обществах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97651" w:rsidRPr="00776336" w:rsidTr="008757D5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2.2.2. операции с ценными бумагами    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97651" w:rsidRPr="00776336" w:rsidTr="008757D5">
        <w:trPr>
          <w:gridAfter w:val="1"/>
          <w:wAfter w:w="900" w:type="dxa"/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2.2.3. иная (указать какая):                                        </w:t>
            </w:r>
          </w:p>
        </w:tc>
      </w:tr>
    </w:tbl>
    <w:p w:rsidR="00097651" w:rsidRPr="00776336" w:rsidRDefault="00097651" w:rsidP="00573FD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7740"/>
        <w:gridCol w:w="540"/>
      </w:tblGrid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6336">
              <w:rPr>
                <w:rFonts w:ascii="Times New Roman" w:hAnsi="Times New Roman"/>
              </w:rPr>
              <w:t xml:space="preserve">Источники формирования имущества (имеющиеся отметить знаком "V"):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6336">
              <w:rPr>
                <w:rFonts w:ascii="Times New Roman" w:hAnsi="Times New Roman"/>
              </w:rPr>
              <w:t xml:space="preserve">Членские взносы                          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6336">
              <w:rPr>
                <w:rFonts w:ascii="Times New Roman" w:hAnsi="Times New Roman"/>
              </w:rPr>
              <w:t xml:space="preserve">Целевые поступления от российских физических лиц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Целевые поступления от иностранных физических лиц и лиц без  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гражданства                                  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Целевые поступления от российских коммерческих организаций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Целевые поступления от российских некоммерческих организаций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Целевые поступления от иностранных некоммерческих              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неправительственных организаций              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3.7.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Целевые поступления от иных иностранных организаций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3.8.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Гранты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3.9.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Гуманитарная помощь иностранных государств   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3.10.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Средства федерального бюджета, бюджетов субъектов Российской   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Федерации, бюджетов муниципальных образований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3.11.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Доходы от предпринимательской деятельности   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3.12.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Иные источники формирования имущества (иные средства (доходы)      указать какие):</w:t>
            </w:r>
            <w:r w:rsidRPr="0077633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776336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 xml:space="preserve">с пришкольного и учебно-опытного участка  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6336">
              <w:rPr>
                <w:rFonts w:ascii="Times New Roman" w:hAnsi="Times New Roman"/>
                <w:b/>
                <w:sz w:val="20"/>
                <w:szCs w:val="20"/>
              </w:rPr>
              <w:t xml:space="preserve">добровольные  родительские взносы на питание </w:t>
            </w:r>
          </w:p>
          <w:p w:rsidR="00097651" w:rsidRPr="00776336" w:rsidRDefault="00097651" w:rsidP="00875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33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633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Управление деятельностью:                         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Высший орган управления                                            </w:t>
            </w:r>
          </w:p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(сведения о персональном составе указываются в </w:t>
            </w:r>
            <w:hyperlink r:id="rId5" w:history="1">
              <w:r w:rsidRPr="00776336">
                <w:rPr>
                  <w:rStyle w:val="Hyperlink"/>
                  <w:rFonts w:ascii="Times New Roman" w:hAnsi="Times New Roman"/>
                </w:rPr>
                <w:t>листе А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6336">
              <w:rPr>
                <w:rFonts w:ascii="Times New Roman" w:hAnsi="Times New Roman"/>
                <w:b/>
                <w:i/>
                <w:sz w:val="20"/>
                <w:szCs w:val="20"/>
              </w:rPr>
              <w:t>Общее собрание коллектива МБОУ «Гришкинская ООШ»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  <w:vMerge w:val="restart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Полное наименование высшего органа управления   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76336">
              <w:rPr>
                <w:rFonts w:ascii="Times New Roman" w:hAnsi="Times New Roman"/>
                <w:b/>
                <w:i/>
                <w:sz w:val="20"/>
                <w:szCs w:val="20"/>
              </w:rPr>
              <w:t>Общее собрание коллектива МБОУ «Гришкинская ООШ»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0" w:type="auto"/>
            <w:vMerge/>
            <w:vAlign w:val="center"/>
          </w:tcPr>
          <w:p w:rsidR="00097651" w:rsidRPr="00776336" w:rsidRDefault="00097651" w:rsidP="008049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Периодичность проведения заседаний в  соответствии с учредительными документами   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7633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1 раз в полгода      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0" w:type="auto"/>
            <w:vMerge/>
            <w:vAlign w:val="center"/>
          </w:tcPr>
          <w:p w:rsidR="00097651" w:rsidRPr="00776336" w:rsidRDefault="00097651" w:rsidP="008049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Проведено заседаний        </w:t>
            </w:r>
            <w:r w:rsidRPr="0077633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2 </w:t>
            </w:r>
            <w:r w:rsidRPr="0077633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0" w:type="auto"/>
            <w:vMerge/>
            <w:vAlign w:val="center"/>
          </w:tcPr>
          <w:p w:rsidR="00097651" w:rsidRPr="00776336" w:rsidRDefault="00097651" w:rsidP="008049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Исполнительный орган  </w:t>
            </w:r>
          </w:p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(сведения о персональном составе указываются в </w:t>
            </w:r>
            <w:hyperlink r:id="rId6" w:history="1">
              <w:r w:rsidRPr="00776336">
                <w:rPr>
                  <w:rStyle w:val="Hyperlink"/>
                  <w:rFonts w:ascii="Times New Roman" w:hAnsi="Times New Roman"/>
                </w:rPr>
                <w:t>листе А</w:t>
              </w:r>
            </w:hyperlink>
            <w:r w:rsidRPr="00776336">
              <w:rPr>
                <w:rFonts w:ascii="Times New Roman" w:hAnsi="Times New Roman" w:cs="Times New Roman"/>
              </w:rPr>
              <w:t xml:space="preserve">)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0" w:type="auto"/>
            <w:vMerge/>
            <w:vAlign w:val="center"/>
          </w:tcPr>
          <w:p w:rsidR="00097651" w:rsidRPr="00776336" w:rsidRDefault="00097651" w:rsidP="008049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76336">
              <w:rPr>
                <w:rFonts w:ascii="Times New Roman" w:hAnsi="Times New Roman" w:cs="Times New Roman"/>
              </w:rPr>
              <w:t>Полное наименование исполнительного органа</w:t>
            </w:r>
            <w:r w:rsidRPr="00776336">
              <w:rPr>
                <w:rFonts w:ascii="Times New Roman" w:hAnsi="Times New Roman" w:cs="Times New Roman"/>
                <w:b/>
                <w:i/>
              </w:rPr>
              <w:t xml:space="preserve">    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Совет МБОУ «Гришкинская ООШ»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0" w:type="auto"/>
            <w:vMerge/>
            <w:vAlign w:val="center"/>
          </w:tcPr>
          <w:p w:rsidR="00097651" w:rsidRPr="00776336" w:rsidRDefault="00097651" w:rsidP="008049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коллегиальный </w:t>
            </w:r>
            <w:r w:rsidRPr="00776336">
              <w:rPr>
                <w:rFonts w:ascii="Times New Roman" w:hAnsi="Times New Roman" w:cs="Times New Roman"/>
                <w:lang w:val="en-US"/>
              </w:rPr>
              <w:t>V</w:t>
            </w:r>
            <w:r w:rsidRPr="0077633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единоличный                                                                                                                                    </w:t>
            </w:r>
          </w:p>
          <w:p w:rsidR="00097651" w:rsidRPr="00776336" w:rsidRDefault="00097651" w:rsidP="008049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(нужное отметить знаком "V")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0" w:type="auto"/>
            <w:vMerge/>
            <w:vAlign w:val="center"/>
          </w:tcPr>
          <w:p w:rsidR="00097651" w:rsidRPr="00776336" w:rsidRDefault="00097651" w:rsidP="008049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Периодичность проведения заседаний в соответствии с учредительными документами </w:t>
            </w:r>
          </w:p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   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633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1 раз в квартал 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0" w:type="auto"/>
            <w:vMerge/>
            <w:vAlign w:val="center"/>
          </w:tcPr>
          <w:p w:rsidR="00097651" w:rsidRPr="00776336" w:rsidRDefault="00097651" w:rsidP="008049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Проведено заседаний «2»      - 4                       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720" w:type="dxa"/>
            <w:vMerge w:val="restart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Иной руководящий орган (при наличии)                                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(сведения о персональном составе указываются в </w:t>
            </w:r>
            <w:hyperlink r:id="rId7" w:history="1">
              <w:r w:rsidRPr="0077633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листе А</w:t>
              </w:r>
            </w:hyperlink>
            <w:r w:rsidRPr="00776336">
              <w:rPr>
                <w:rFonts w:ascii="Times New Roman" w:hAnsi="Times New Roman"/>
                <w:sz w:val="20"/>
                <w:szCs w:val="20"/>
              </w:rPr>
              <w:t xml:space="preserve">)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0" w:type="auto"/>
            <w:vMerge/>
            <w:vAlign w:val="center"/>
          </w:tcPr>
          <w:p w:rsidR="00097651" w:rsidRPr="00776336" w:rsidRDefault="00097651" w:rsidP="008049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Полное наименование руководящего органа                             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0" w:type="auto"/>
            <w:vMerge/>
            <w:vAlign w:val="center"/>
          </w:tcPr>
          <w:p w:rsidR="00097651" w:rsidRPr="00776336" w:rsidRDefault="00097651" w:rsidP="008049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коллегиальный                                                                                               единоличный       </w:t>
            </w:r>
          </w:p>
          <w:p w:rsidR="00097651" w:rsidRPr="00776336" w:rsidRDefault="00097651" w:rsidP="008049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(нужное отметить знаком "V")</w:t>
            </w:r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0" w:type="auto"/>
            <w:vMerge/>
            <w:vAlign w:val="center"/>
          </w:tcPr>
          <w:p w:rsidR="00097651" w:rsidRPr="00776336" w:rsidRDefault="00097651" w:rsidP="008049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0" w:type="dxa"/>
          </w:tcPr>
          <w:p w:rsidR="00097651" w:rsidRPr="00776336" w:rsidRDefault="00097651" w:rsidP="008049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Периодичность проведения заседаний в                                </w:t>
            </w:r>
          </w:p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соответствии с учредительными документами </w:t>
            </w:r>
            <w:hyperlink r:id="rId8" w:history="1">
              <w:r w:rsidRPr="0077633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1" w:rsidRPr="00776336" w:rsidTr="00804946">
        <w:tc>
          <w:tcPr>
            <w:tcW w:w="0" w:type="auto"/>
            <w:vMerge/>
            <w:vAlign w:val="center"/>
          </w:tcPr>
          <w:p w:rsidR="00097651" w:rsidRPr="00776336" w:rsidRDefault="00097651" w:rsidP="008049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336">
              <w:rPr>
                <w:rFonts w:ascii="Times New Roman" w:hAnsi="Times New Roman"/>
                <w:sz w:val="20"/>
                <w:szCs w:val="20"/>
              </w:rPr>
              <w:t xml:space="preserve">Проведено заседаний </w:t>
            </w:r>
            <w:hyperlink r:id="rId9" w:history="1">
              <w:r w:rsidRPr="0077633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540" w:type="dxa"/>
          </w:tcPr>
          <w:p w:rsidR="00097651" w:rsidRPr="00776336" w:rsidRDefault="00097651" w:rsidP="00804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7651" w:rsidRPr="00776336" w:rsidRDefault="00097651" w:rsidP="003C057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97651" w:rsidRPr="00776336" w:rsidRDefault="00097651" w:rsidP="00573FD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75"/>
        <w:gridCol w:w="7155"/>
        <w:gridCol w:w="1170"/>
      </w:tblGrid>
      <w:tr w:rsidR="00097651" w:rsidRPr="00776336" w:rsidTr="00573FD7">
        <w:trPr>
          <w:cantSplit/>
          <w:trHeight w:val="48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2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Вид расходования иных денежных средств, в том числе </w:t>
            </w:r>
            <w:r w:rsidRPr="00776336">
              <w:rPr>
                <w:rFonts w:ascii="Times New Roman" w:hAnsi="Times New Roman" w:cs="Times New Roman"/>
              </w:rPr>
              <w:br/>
              <w:t xml:space="preserve">полученных от продажи товаров, выполнения работ,  </w:t>
            </w:r>
            <w:r w:rsidRPr="00776336">
              <w:rPr>
                <w:rFonts w:ascii="Times New Roman" w:hAnsi="Times New Roman" w:cs="Times New Roman"/>
              </w:rPr>
              <w:br/>
              <w:t xml:space="preserve">оказания услуг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 - канц.товары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8000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 - запчасти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 - основные средства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9727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 - хоз.товары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- моющие средства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 -ГСМ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 тех.обсл. офисной техники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- медикаменты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- денежное поощрение учащихся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4050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 госпошлина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100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 продукты питания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15473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 шиномонтаж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 игрушки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-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77633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776336">
              <w:rPr>
                <w:rFonts w:ascii="Times New Roman" w:hAnsi="Times New Roman" w:cs="Times New Roman"/>
                <w:b/>
              </w:rPr>
              <w:t>37350</w:t>
            </w:r>
          </w:p>
        </w:tc>
      </w:tr>
      <w:tr w:rsidR="00097651" w:rsidRPr="00776336" w:rsidTr="00573FD7">
        <w:trPr>
          <w:cantSplit/>
          <w:trHeight w:val="6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3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Сведения об использовании иного имущества, включая </w:t>
            </w:r>
            <w:r w:rsidRPr="00776336">
              <w:rPr>
                <w:rFonts w:ascii="Times New Roman" w:hAnsi="Times New Roman" w:cs="Times New Roman"/>
              </w:rPr>
              <w:br/>
              <w:t xml:space="preserve">полученное от международных и иностранных      </w:t>
            </w:r>
            <w:r w:rsidRPr="00776336">
              <w:rPr>
                <w:rFonts w:ascii="Times New Roman" w:hAnsi="Times New Roman" w:cs="Times New Roman"/>
              </w:rPr>
              <w:br/>
              <w:t xml:space="preserve">организаций, иностранных граждан           </w:t>
            </w:r>
            <w:r w:rsidRPr="00776336">
              <w:rPr>
                <w:rFonts w:ascii="Times New Roman" w:hAnsi="Times New Roman" w:cs="Times New Roman"/>
              </w:rPr>
              <w:br/>
              <w:t xml:space="preserve">и лиц без гражданства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97651" w:rsidRPr="00776336" w:rsidTr="00573FD7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3.1 </w:t>
            </w: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Использование имущества, поступившего от российских организаций,  </w:t>
            </w:r>
            <w:r w:rsidRPr="00776336">
              <w:rPr>
                <w:rFonts w:ascii="Times New Roman" w:hAnsi="Times New Roman" w:cs="Times New Roman"/>
              </w:rPr>
              <w:br/>
              <w:t xml:space="preserve">граждан Российской Федерации                    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3.1.1. Основные средства (указать наименование):                    </w:t>
            </w:r>
          </w:p>
        </w:tc>
      </w:tr>
      <w:tr w:rsidR="00097651" w:rsidRPr="00776336" w:rsidTr="00573FD7">
        <w:trPr>
          <w:cantSplit/>
          <w:trHeight w:val="36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3.1.2. Иное имущество (указать наименование, сгруппировав           </w:t>
            </w:r>
            <w:r w:rsidRPr="00776336">
              <w:rPr>
                <w:rFonts w:ascii="Times New Roman" w:hAnsi="Times New Roman" w:cs="Times New Roman"/>
              </w:rPr>
              <w:br/>
              <w:t xml:space="preserve">по назначению):                                                     </w:t>
            </w:r>
          </w:p>
        </w:tc>
      </w:tr>
      <w:tr w:rsidR="00097651" w:rsidRPr="00776336" w:rsidTr="00573FD7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3.2 </w:t>
            </w: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>Использование имущества, поступившего от международных и иностранных</w:t>
            </w:r>
            <w:r w:rsidRPr="00776336">
              <w:rPr>
                <w:rFonts w:ascii="Times New Roman" w:hAnsi="Times New Roman" w:cs="Times New Roman"/>
              </w:rPr>
              <w:br/>
              <w:t xml:space="preserve">организаций, иностранных граждан и лиц без гражданства       </w:t>
            </w:r>
          </w:p>
        </w:tc>
      </w:tr>
      <w:tr w:rsidR="00097651" w:rsidRPr="00776336" w:rsidTr="00573FD7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3.2.1. Основные средства (указать наименование):                    </w:t>
            </w:r>
          </w:p>
        </w:tc>
      </w:tr>
      <w:tr w:rsidR="00097651" w:rsidRPr="00776336" w:rsidTr="00573FD7">
        <w:trPr>
          <w:cantSplit/>
          <w:trHeight w:val="36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651" w:rsidRPr="00776336" w:rsidRDefault="00097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651" w:rsidRPr="00776336" w:rsidRDefault="0009765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76336">
              <w:rPr>
                <w:rFonts w:ascii="Times New Roman" w:hAnsi="Times New Roman" w:cs="Times New Roman"/>
              </w:rPr>
              <w:t xml:space="preserve">3.2.2. Иное имущество (указать наименование, сгруппировав           </w:t>
            </w:r>
            <w:r w:rsidRPr="00776336">
              <w:rPr>
                <w:rFonts w:ascii="Times New Roman" w:hAnsi="Times New Roman" w:cs="Times New Roman"/>
              </w:rPr>
              <w:br/>
              <w:t xml:space="preserve">по назначению):                                                     </w:t>
            </w:r>
          </w:p>
        </w:tc>
      </w:tr>
    </w:tbl>
    <w:p w:rsidR="00097651" w:rsidRPr="00776336" w:rsidRDefault="00097651" w:rsidP="00573FD7">
      <w:pPr>
        <w:pStyle w:val="PlainText"/>
        <w:tabs>
          <w:tab w:val="left" w:pos="9360"/>
        </w:tabs>
        <w:rPr>
          <w:rFonts w:ascii="Times New Roman" w:hAnsi="Times New Roman" w:cs="Times New Roman"/>
          <w:sz w:val="28"/>
        </w:rPr>
      </w:pPr>
      <w:r w:rsidRPr="00776336">
        <w:rPr>
          <w:rFonts w:ascii="Times New Roman" w:hAnsi="Times New Roman" w:cs="Times New Roman"/>
          <w:sz w:val="28"/>
        </w:rPr>
        <w:t xml:space="preserve"> </w:t>
      </w:r>
    </w:p>
    <w:p w:rsidR="00097651" w:rsidRPr="00776336" w:rsidRDefault="00097651" w:rsidP="00573FD7">
      <w:pPr>
        <w:pStyle w:val="PlainText"/>
        <w:ind w:left="4140"/>
        <w:rPr>
          <w:rFonts w:ascii="Times New Roman" w:hAnsi="Times New Roman" w:cs="Times New Roman"/>
          <w:sz w:val="24"/>
          <w:szCs w:val="24"/>
        </w:rPr>
      </w:pPr>
    </w:p>
    <w:p w:rsidR="00097651" w:rsidRPr="00776336" w:rsidRDefault="00097651" w:rsidP="00573FD7">
      <w:pPr>
        <w:pStyle w:val="PlainText"/>
        <w:ind w:left="4140"/>
        <w:rPr>
          <w:rFonts w:ascii="Times New Roman" w:hAnsi="Times New Roman" w:cs="Times New Roman"/>
          <w:sz w:val="24"/>
          <w:szCs w:val="24"/>
        </w:rPr>
      </w:pPr>
    </w:p>
    <w:p w:rsidR="00097651" w:rsidRPr="00776336" w:rsidRDefault="00097651" w:rsidP="00573FD7">
      <w:pPr>
        <w:pStyle w:val="PlainText"/>
        <w:ind w:left="4140"/>
        <w:rPr>
          <w:rFonts w:ascii="Times New Roman" w:hAnsi="Times New Roman" w:cs="Times New Roman"/>
          <w:sz w:val="24"/>
          <w:szCs w:val="24"/>
        </w:rPr>
      </w:pPr>
    </w:p>
    <w:p w:rsidR="00097651" w:rsidRPr="00776336" w:rsidRDefault="00097651" w:rsidP="00573FD7">
      <w:pPr>
        <w:pStyle w:val="PlainText"/>
        <w:ind w:firstLine="360"/>
        <w:rPr>
          <w:rFonts w:ascii="Times New Roman" w:hAnsi="Times New Roman" w:cs="Times New Roman"/>
          <w:sz w:val="24"/>
          <w:szCs w:val="24"/>
        </w:rPr>
      </w:pPr>
      <w:r w:rsidRPr="0077633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97651" w:rsidRPr="00776336" w:rsidRDefault="00097651" w:rsidP="00573FD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76336">
        <w:rPr>
          <w:rFonts w:ascii="Times New Roman" w:hAnsi="Times New Roman" w:cs="Times New Roman"/>
          <w:sz w:val="24"/>
          <w:szCs w:val="24"/>
        </w:rPr>
        <w:t xml:space="preserve">Руководитель </w:t>
      </w:r>
    </w:p>
    <w:p w:rsidR="00097651" w:rsidRPr="00776336" w:rsidRDefault="00097651" w:rsidP="00573FD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76336">
        <w:rPr>
          <w:rFonts w:ascii="Times New Roman" w:hAnsi="Times New Roman" w:cs="Times New Roman"/>
          <w:b/>
        </w:rPr>
        <w:t>МБОУ «Гришкинская ООШ»  ______________ З.М.Шигабеева</w:t>
      </w:r>
    </w:p>
    <w:p w:rsidR="00097651" w:rsidRPr="00776336" w:rsidRDefault="00097651" w:rsidP="00573F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97651" w:rsidRPr="00776336" w:rsidRDefault="00097651" w:rsidP="00573FD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76336"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097651" w:rsidRPr="00776336" w:rsidRDefault="00097651" w:rsidP="00573FD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76336">
        <w:rPr>
          <w:rFonts w:ascii="Times New Roman" w:hAnsi="Times New Roman" w:cs="Times New Roman"/>
          <w:b/>
        </w:rPr>
        <w:t>МБОУ «Гришкинская ООШ» ______________ ВИ Крошечкин</w:t>
      </w:r>
    </w:p>
    <w:p w:rsidR="00097651" w:rsidRPr="00776336" w:rsidRDefault="00097651" w:rsidP="00573F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97651" w:rsidRPr="00776336" w:rsidRDefault="00097651" w:rsidP="00573F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97651" w:rsidRPr="00776336" w:rsidRDefault="00097651" w:rsidP="00573F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97651" w:rsidRPr="00776336" w:rsidRDefault="00097651" w:rsidP="00573F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97651" w:rsidRPr="00776336" w:rsidRDefault="00097651" w:rsidP="00573FD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76336">
        <w:rPr>
          <w:rFonts w:ascii="Times New Roman" w:hAnsi="Times New Roman" w:cs="Times New Roman"/>
          <w:sz w:val="24"/>
          <w:szCs w:val="24"/>
        </w:rPr>
        <w:t>дата 26.12.12.</w:t>
      </w:r>
    </w:p>
    <w:p w:rsidR="00097651" w:rsidRDefault="00097651" w:rsidP="00573FD7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097651" w:rsidRDefault="00097651"/>
    <w:sectPr w:rsidR="00097651" w:rsidSect="00DD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5E876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92C7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B7EEE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9BA62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4FAD9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77C9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E4456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AA6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09C4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F14FE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FD7"/>
    <w:rsid w:val="00024ED7"/>
    <w:rsid w:val="00034E3D"/>
    <w:rsid w:val="000472D8"/>
    <w:rsid w:val="00097651"/>
    <w:rsid w:val="003C0571"/>
    <w:rsid w:val="004704AA"/>
    <w:rsid w:val="00573FD7"/>
    <w:rsid w:val="00604E59"/>
    <w:rsid w:val="006D67CD"/>
    <w:rsid w:val="00740139"/>
    <w:rsid w:val="00776336"/>
    <w:rsid w:val="00804946"/>
    <w:rsid w:val="00826A10"/>
    <w:rsid w:val="008757D5"/>
    <w:rsid w:val="00DD41F5"/>
    <w:rsid w:val="00E40920"/>
    <w:rsid w:val="00EA4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1F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573FD7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573FD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73FD7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573FD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573FD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573FD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573FD7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3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355435B9ECF82DA70DA9404094456A9984435427931DE09C5528C5E406CC50A60EFB2FA58025S1j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355435B9ECF82DA70DA9404094456A9984435427931DE09C5528C5E406CC50A60EFB2FA58024S1j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8355435B9ECF82DA70DA9404094456A9984435427931DE09C5528C5E406CC50A60EFB2FA58024S1j0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8355435B9ECF82DA70DA9404094456A9984435427931DE09C5528C5E406CC50A60EFB2FA58024S1j0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355435B9ECF82DA70DA9404094456A9984435427931DE09C5528C5E406CC50A60EFB2FA58025S1j7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116</TotalTime>
  <Pages>3</Pages>
  <Words>950</Words>
  <Characters>5418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Гришкинская ООШ</dc:creator>
  <cp:keywords/>
  <dc:description/>
  <cp:lastModifiedBy>Admin</cp:lastModifiedBy>
  <cp:revision>8</cp:revision>
  <dcterms:created xsi:type="dcterms:W3CDTF">2013-05-10T04:53:00Z</dcterms:created>
  <dcterms:modified xsi:type="dcterms:W3CDTF">2013-05-11T14:36:00Z</dcterms:modified>
</cp:coreProperties>
</file>