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NewsletterTable"/>
        <w:tblW w:w="3220" w:type="pct"/>
        <w:tblInd w:w="-142" w:type="dxa"/>
        <w:tblLook w:val="0660" w:firstRow="1" w:lastRow="1" w:firstColumn="0" w:lastColumn="0" w:noHBand="1" w:noVBand="1"/>
        <w:tblDescription w:val="Title"/>
      </w:tblPr>
      <w:tblGrid>
        <w:gridCol w:w="6839"/>
      </w:tblGrid>
      <w:tr w:rsidR="005D5BF5" w:rsidRPr="0012126F" w:rsidTr="00FE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D5BF5" w:rsidRPr="004050E8" w:rsidRDefault="005D5BF5">
            <w:pPr>
              <w:pStyle w:val="a5"/>
              <w:rPr>
                <w:color w:val="FF0000"/>
                <w:lang w:val="ru-RU"/>
              </w:rPr>
            </w:pPr>
            <w:bookmarkStart w:id="0" w:name="_GoBack"/>
            <w:bookmarkEnd w:id="0"/>
          </w:p>
        </w:tc>
      </w:tr>
      <w:tr w:rsidR="005D5BF5" w:rsidRPr="0012126F" w:rsidTr="00FE0D1D">
        <w:tc>
          <w:tcPr>
            <w:tcW w:w="5000" w:type="pct"/>
          </w:tcPr>
          <w:p w:rsidR="00E53BF4" w:rsidRPr="008C5813" w:rsidRDefault="004050E8" w:rsidP="00E53BF4">
            <w:pPr>
              <w:pStyle w:val="a9"/>
              <w:jc w:val="center"/>
              <w:rPr>
                <w:b/>
                <w:color w:val="FF0000"/>
                <w:sz w:val="44"/>
                <w:szCs w:val="44"/>
                <w:lang w:val="ru-RU"/>
              </w:rPr>
            </w:pPr>
            <w:r w:rsidRPr="008C5813">
              <w:rPr>
                <w:b/>
                <w:color w:val="FF0000"/>
                <w:sz w:val="44"/>
                <w:szCs w:val="44"/>
                <w:lang w:val="ru-RU"/>
              </w:rPr>
              <w:t>ВЫПУСКНИКАМ</w:t>
            </w:r>
            <w:r w:rsidRPr="008C5813">
              <w:rPr>
                <w:color w:val="FF0000"/>
                <w:sz w:val="44"/>
                <w:szCs w:val="44"/>
                <w:lang w:val="ru-RU"/>
              </w:rPr>
              <w:t xml:space="preserve"> </w:t>
            </w:r>
            <w:r w:rsidRPr="008C5813">
              <w:rPr>
                <w:b/>
                <w:color w:val="FF0000"/>
                <w:sz w:val="72"/>
                <w:szCs w:val="72"/>
                <w:lang w:val="ru-RU"/>
              </w:rPr>
              <w:t>9</w:t>
            </w:r>
            <w:r w:rsidRPr="008C5813">
              <w:rPr>
                <w:b/>
                <w:color w:val="FF0000"/>
                <w:sz w:val="44"/>
                <w:szCs w:val="44"/>
                <w:lang w:val="ru-RU"/>
              </w:rPr>
              <w:t xml:space="preserve"> </w:t>
            </w:r>
            <w:r w:rsidR="008C5813" w:rsidRPr="008C5813">
              <w:rPr>
                <w:b/>
                <w:color w:val="FF0000"/>
                <w:sz w:val="44"/>
                <w:szCs w:val="44"/>
                <w:lang w:val="ru-RU"/>
              </w:rPr>
              <w:t>КЛАССОВ</w:t>
            </w:r>
          </w:p>
        </w:tc>
      </w:tr>
      <w:tr w:rsidR="005D5BF5" w:rsidRPr="0012126F" w:rsidTr="00FE0D1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D5BF5" w:rsidRPr="004050E8" w:rsidRDefault="005D5BF5">
            <w:pPr>
              <w:pStyle w:val="a5"/>
              <w:rPr>
                <w:color w:val="FF0000"/>
                <w:lang w:val="ru-RU"/>
              </w:rPr>
            </w:pPr>
          </w:p>
        </w:tc>
      </w:tr>
    </w:tbl>
    <w:p w:rsidR="004050E8" w:rsidRPr="00521E5E" w:rsidRDefault="0012126F" w:rsidP="00FE0D1D">
      <w:pPr>
        <w:pStyle w:val="a3"/>
        <w:spacing w:before="0" w:after="0"/>
        <w:ind w:left="-284" w:right="142"/>
        <w:jc w:val="center"/>
        <w:rPr>
          <w:b/>
          <w:sz w:val="40"/>
          <w:szCs w:val="40"/>
          <w:lang w:val="ru-RU"/>
        </w:rPr>
      </w:pPr>
      <w:r w:rsidRPr="00521E5E">
        <w:rPr>
          <w:b/>
          <w:noProof/>
          <w:sz w:val="40"/>
          <w:szCs w:val="40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0" wp14:anchorId="7A6D879D" wp14:editId="56F88606">
                <wp:simplePos x="0" y="0"/>
                <wp:positionH relativeFrom="page">
                  <wp:posOffset>4945380</wp:posOffset>
                </wp:positionH>
                <wp:positionV relativeFrom="margin">
                  <wp:align>top</wp:align>
                </wp:positionV>
                <wp:extent cx="2415540" cy="7056120"/>
                <wp:effectExtent l="0" t="0" r="3810" b="11430"/>
                <wp:wrapSquare wrapText="left"/>
                <wp:docPr id="5" name="Надпись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705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57D" w:rsidRPr="0012126F" w:rsidRDefault="005C62F9">
                            <w:pPr>
                              <w:pStyle w:val="a6"/>
                              <w:rPr>
                                <w:lang w:val="ru-RU"/>
                              </w:rPr>
                            </w:pPr>
                            <w:r w:rsidRPr="000E3DAA"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6A535F27" wp14:editId="1B763AB4">
                                  <wp:extent cx="1781729" cy="1242060"/>
                                  <wp:effectExtent l="0" t="0" r="9525" b="0"/>
                                  <wp:docPr id="2" name="Рисунок 2" descr="D:\ДОКУМЕНТЫ ТЕХНИКУМА\БЛАНКИ ДОКУМЕНТОВ КГАМТ\логотип кгамт новый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ДОКУМЕНТЫ ТЕХНИКУМА\БЛАНКИ ДОКУМЕНТОВ КГАМТ\логотип кгамт новый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466" cy="1266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E052F" w:rsidRDefault="00EE052F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FE0D1D" w:rsidRPr="005C62F9" w:rsidRDefault="00FE0D1D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Подготовка специалистов</w:t>
                            </w:r>
                          </w:p>
                          <w:p w:rsidR="00FE0D1D" w:rsidRPr="005C62F9" w:rsidRDefault="00917C95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среднего звена</w:t>
                            </w:r>
                          </w:p>
                          <w:p w:rsidR="00FE0D1D" w:rsidRPr="00FE0D1D" w:rsidRDefault="00FE0D1D" w:rsidP="00FE0D1D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FE0D1D" w:rsidRPr="00913914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Технология машиностроения;</w:t>
                            </w:r>
                          </w:p>
                          <w:p w:rsidR="00FE0D1D" w:rsidRPr="00913914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Автомобиле и тракторостроение;</w:t>
                            </w:r>
                          </w:p>
                          <w:p w:rsidR="00FE0D1D" w:rsidRPr="00913914" w:rsidRDefault="00FE0D1D" w:rsidP="004305E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Техническое обслуживание и ремонт</w:t>
                            </w:r>
                            <w:r w:rsidR="004305ED"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автомобильного транспорта;</w:t>
                            </w:r>
                          </w:p>
                          <w:p w:rsidR="00D16307" w:rsidRPr="00A72745" w:rsidRDefault="00D16307" w:rsidP="00D1630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автомобильного транспорта (по напр</w:t>
                            </w:r>
                            <w:r w:rsid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авлению углубленной подготовки т</w:t>
                            </w: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ехническое обслуживание и ремонт автомобилей зарубежного транспорта)</w:t>
                            </w:r>
                          </w:p>
                          <w:p w:rsid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Монтаж, наладка и эксплуатация электрооборудования промышленных и гражданских зданий;</w:t>
                            </w:r>
                          </w:p>
                          <w:p w:rsidR="00A72745" w:rsidRP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left="714" w:right="142" w:hanging="357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Техническая эксплуатация и обслуживание электрического и электромеханического оборудования (по отраслям);</w:t>
                            </w:r>
                          </w:p>
                          <w:p w:rsidR="00D16307" w:rsidRPr="00A72745" w:rsidRDefault="00D16307" w:rsidP="00A72745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714" w:hanging="357"/>
                              <w:rPr>
                                <w:b/>
                                <w:sz w:val="18"/>
                                <w:szCs w:val="18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двигателей систем и агрегатов автомобилей</w:t>
                            </w:r>
                          </w:p>
                          <w:p w:rsidR="00FE0D1D" w:rsidRPr="00917C95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Экономика и бухгалтерский учет</w:t>
                            </w:r>
                            <w:r w:rsidR="004305ED"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(по отраслям;)</w:t>
                            </w:r>
                          </w:p>
                          <w:p w:rsidR="00FE0D1D" w:rsidRPr="00917C95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Страховое дело</w:t>
                            </w:r>
                            <w:r w:rsidR="00A7274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(по отраслям)</w:t>
                            </w: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;  </w:t>
                            </w:r>
                          </w:p>
                          <w:p w:rsidR="00FE0D1D" w:rsidRPr="00917C95" w:rsidRDefault="00FE0D1D" w:rsidP="00FE0D1D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Банковское дело;</w:t>
                            </w:r>
                          </w:p>
                          <w:p w:rsidR="00FE0D1D" w:rsidRPr="00913914" w:rsidRDefault="00FE0D1D" w:rsidP="00F1693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Программирование</w:t>
                            </w:r>
                            <w:r w:rsidR="00EE052F"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в компьютерных системах;</w:t>
                            </w:r>
                          </w:p>
                          <w:p w:rsidR="005C62F9" w:rsidRDefault="005C62F9" w:rsidP="005C62F9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5C62F9" w:rsidRDefault="005C62F9" w:rsidP="005C62F9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Подготовка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квалифицированных рабочих и служащих</w:t>
                            </w:r>
                          </w:p>
                          <w:p w:rsidR="005C62F9" w:rsidRPr="005C62F9" w:rsidRDefault="00A72745" w:rsidP="005C62F9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Автомеханик;</w:t>
                            </w:r>
                          </w:p>
                          <w:p w:rsidR="00A72745" w:rsidRPr="005C62F9" w:rsidRDefault="00A72745" w:rsidP="00A72745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3E5B26"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Мастер по ремонту и обслуживанию автомобилей</w:t>
                            </w:r>
                            <w:r w:rsidRPr="005C62F9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:rsidR="005C62F9" w:rsidRPr="005C62F9" w:rsidRDefault="005C62F9" w:rsidP="005C62F9">
                            <w:pPr>
                              <w:rPr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NewsletterTable"/>
                              <w:tblW w:w="4980" w:type="pct"/>
                              <w:jc w:val="center"/>
                              <w:tblLook w:val="04A0" w:firstRow="1" w:lastRow="0" w:firstColumn="1" w:lastColumn="0" w:noHBand="0" w:noVBand="1"/>
                              <w:tblDescription w:val="Announcement table"/>
                            </w:tblPr>
                            <w:tblGrid>
                              <w:gridCol w:w="3736"/>
                            </w:tblGrid>
                            <w:tr w:rsidR="0009757D" w:rsidRPr="00B27F09" w:rsidTr="005C62F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787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bottom w:val="nil"/>
                                  </w:tcBorders>
                                </w:tcPr>
                                <w:p w:rsidR="0009757D" w:rsidRPr="0012126F" w:rsidRDefault="0009757D">
                                  <w:pPr>
                                    <w:pStyle w:val="a5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9757D" w:rsidRPr="00B27F09" w:rsidTr="005C62F9">
                              <w:trPr>
                                <w:trHeight w:val="5760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09757D" w:rsidRPr="0012126F" w:rsidRDefault="0009757D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757D" w:rsidRPr="0012126F" w:rsidRDefault="0009757D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alt="Описание: Newsletter sidebar 1" style="position:absolute;left:0;text-align:left;margin-left:389.4pt;margin-top:0;width:190.2pt;height:555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" o:allowoverlap="f" filled="f" stroked="f" strokeweight=".5pt">
                <v:textbox inset="1.44pt,0,1.44pt,0">
                  <w:txbxContent>
                    <w:p w:rsidR="0009757D" w:rsidRPr="0012126F" w:rsidRDefault="005C62F9">
                      <w:pPr>
                        <w:pStyle w:val="a6"/>
                        <w:rPr>
                          <w:lang w:val="ru-RU"/>
                        </w:rPr>
                      </w:pPr>
                      <w:r w:rsidRPr="000E3DAA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6A535F27" wp14:editId="1B763AB4">
                            <wp:extent cx="1781729" cy="1242060"/>
                            <wp:effectExtent l="0" t="0" r="9525" b="0"/>
                            <wp:docPr id="2" name="Рисунок 2" descr="D:\ДОКУМЕНТЫ ТЕХНИКУМА\БЛАНКИ ДОКУМЕНТОВ КГАМТ\логотип кгамт новый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ДОКУМЕНТЫ ТЕХНИКУМА\БЛАНКИ ДОКУМЕНТОВ КГАМТ\логотип кгамт новый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466" cy="1266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E052F" w:rsidRDefault="00EE052F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FE0D1D" w:rsidRPr="005C62F9" w:rsidRDefault="00FE0D1D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>Подготовка специалистов</w:t>
                      </w:r>
                    </w:p>
                    <w:p w:rsidR="00FE0D1D" w:rsidRPr="005C62F9" w:rsidRDefault="00917C95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среднего звена</w:t>
                      </w:r>
                    </w:p>
                    <w:p w:rsidR="00FE0D1D" w:rsidRPr="00FE0D1D" w:rsidRDefault="00FE0D1D" w:rsidP="00FE0D1D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  <w:p w:rsidR="00FE0D1D" w:rsidRPr="00913914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Технология машиностроения;</w:t>
                      </w:r>
                    </w:p>
                    <w:p w:rsidR="00FE0D1D" w:rsidRPr="00913914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Автомобиле и тракторостроение;</w:t>
                      </w:r>
                    </w:p>
                    <w:p w:rsidR="00FE0D1D" w:rsidRPr="00913914" w:rsidRDefault="00FE0D1D" w:rsidP="004305E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Техническое обслуживание и ремонт</w:t>
                      </w:r>
                      <w:r w:rsidR="004305ED"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автомобильного транспорта;</w:t>
                      </w:r>
                    </w:p>
                    <w:p w:rsidR="00D16307" w:rsidRPr="00A72745" w:rsidRDefault="00D16307" w:rsidP="00D16307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автомобильного транспорта (по напр</w:t>
                      </w:r>
                      <w:r w:rsid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авлению углубленной подготовки т</w:t>
                      </w: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ехническое обслуживание и ремонт автомобилей зарубежного транспорта)</w:t>
                      </w:r>
                    </w:p>
                    <w:p w:rsid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Монтаж, наладка и эксплуатация электрооборудования промышленных и гражданских зданий;</w:t>
                      </w:r>
                    </w:p>
                    <w:p w:rsidR="00A72745" w:rsidRP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left="714" w:right="142" w:hanging="357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Техническая эксплуатация и обслуживание электрического и электромеханического оборудования (по отраслям);</w:t>
                      </w:r>
                    </w:p>
                    <w:p w:rsidR="00D16307" w:rsidRPr="00A72745" w:rsidRDefault="00D16307" w:rsidP="00A72745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before="0"/>
                        <w:ind w:left="714" w:hanging="357"/>
                        <w:rPr>
                          <w:b/>
                          <w:sz w:val="18"/>
                          <w:szCs w:val="18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двигателей систем и агрегатов автомобилей</w:t>
                      </w:r>
                    </w:p>
                    <w:p w:rsidR="00FE0D1D" w:rsidRPr="00917C95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Экономика и бухгалтерский учет</w:t>
                      </w:r>
                      <w:r w:rsidR="004305ED"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(по отраслям;)</w:t>
                      </w:r>
                    </w:p>
                    <w:p w:rsidR="00FE0D1D" w:rsidRPr="00917C95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Страховое дело</w:t>
                      </w:r>
                      <w:r w:rsidR="00A7274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(по отраслям)</w:t>
                      </w: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;  </w:t>
                      </w:r>
                    </w:p>
                    <w:p w:rsidR="00FE0D1D" w:rsidRPr="00917C95" w:rsidRDefault="00FE0D1D" w:rsidP="00FE0D1D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Банковское дело;</w:t>
                      </w:r>
                    </w:p>
                    <w:p w:rsidR="00FE0D1D" w:rsidRPr="00913914" w:rsidRDefault="00FE0D1D" w:rsidP="00F1693B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Программирование</w:t>
                      </w:r>
                      <w:r w:rsidR="00EE052F"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в компьютерных системах;</w:t>
                      </w:r>
                    </w:p>
                    <w:p w:rsidR="005C62F9" w:rsidRDefault="005C62F9" w:rsidP="005C62F9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5C62F9" w:rsidRDefault="005C62F9" w:rsidP="005C62F9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 xml:space="preserve">Подготовка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квалифицированных рабочих и служащих</w:t>
                      </w:r>
                    </w:p>
                    <w:p w:rsidR="005C62F9" w:rsidRPr="005C62F9" w:rsidRDefault="00A72745" w:rsidP="005C62F9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Автомеханик;</w:t>
                      </w:r>
                    </w:p>
                    <w:p w:rsidR="00A72745" w:rsidRPr="005C62F9" w:rsidRDefault="00A72745" w:rsidP="00A72745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3E5B26"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Мастер по ремонту и обслуживанию автомобилей</w:t>
                      </w:r>
                      <w:r w:rsidRPr="005C62F9"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:rsidR="005C62F9" w:rsidRPr="005C62F9" w:rsidRDefault="005C62F9" w:rsidP="005C62F9">
                      <w:pPr>
                        <w:rPr>
                          <w:lang w:val="ru-RU"/>
                        </w:rPr>
                      </w:pPr>
                    </w:p>
                    <w:tbl>
                      <w:tblPr>
                        <w:tblStyle w:val="NewsletterTable"/>
                        <w:tblW w:w="4980" w:type="pct"/>
                        <w:jc w:val="center"/>
                        <w:tblLook w:val="04A0" w:firstRow="1" w:lastRow="0" w:firstColumn="1" w:lastColumn="0" w:noHBand="0" w:noVBand="1"/>
                        <w:tblDescription w:val="Announcement table"/>
                      </w:tblPr>
                      <w:tblGrid>
                        <w:gridCol w:w="3736"/>
                      </w:tblGrid>
                      <w:tr w:rsidR="0009757D" w:rsidRPr="00B27F09" w:rsidTr="005C62F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787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bottom w:val="nil"/>
                            </w:tcBorders>
                          </w:tcPr>
                          <w:p w:rsidR="0009757D" w:rsidRPr="0012126F" w:rsidRDefault="0009757D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09757D" w:rsidRPr="00B27F09" w:rsidTr="005C62F9">
                        <w:trPr>
                          <w:trHeight w:val="5760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09757D" w:rsidRPr="0012126F" w:rsidRDefault="0009757D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9757D" w:rsidRPr="0012126F" w:rsidRDefault="0009757D">
                      <w:pPr>
                        <w:pStyle w:val="ab"/>
                        <w:rPr>
                          <w:lang w:val="ru-RU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4050E8" w:rsidRPr="00521E5E">
        <w:rPr>
          <w:b/>
          <w:sz w:val="40"/>
          <w:szCs w:val="40"/>
          <w:lang w:val="ru-RU"/>
        </w:rPr>
        <w:t>Камский государственный автомеханический техникум</w:t>
      </w:r>
    </w:p>
    <w:p w:rsidR="000C1380" w:rsidRDefault="004050E8" w:rsidP="00FE0D1D">
      <w:pPr>
        <w:pStyle w:val="a3"/>
        <w:spacing w:before="0" w:after="0"/>
        <w:ind w:left="-142" w:right="142"/>
        <w:jc w:val="center"/>
        <w:rPr>
          <w:b/>
          <w:sz w:val="40"/>
          <w:szCs w:val="40"/>
          <w:lang w:val="ru-RU"/>
        </w:rPr>
      </w:pPr>
      <w:r w:rsidRPr="00521E5E">
        <w:rPr>
          <w:b/>
          <w:sz w:val="40"/>
          <w:szCs w:val="40"/>
          <w:lang w:val="ru-RU"/>
        </w:rPr>
        <w:t>им</w:t>
      </w:r>
      <w:r w:rsidR="00521E5E">
        <w:rPr>
          <w:b/>
          <w:sz w:val="40"/>
          <w:szCs w:val="40"/>
          <w:lang w:val="ru-RU"/>
        </w:rPr>
        <w:t>ени</w:t>
      </w:r>
      <w:r w:rsidRPr="00521E5E">
        <w:rPr>
          <w:b/>
          <w:sz w:val="40"/>
          <w:szCs w:val="40"/>
          <w:lang w:val="ru-RU"/>
        </w:rPr>
        <w:t xml:space="preserve"> Л.Б. Васильева</w:t>
      </w:r>
      <w:r w:rsidR="000C1380">
        <w:rPr>
          <w:b/>
          <w:sz w:val="40"/>
          <w:szCs w:val="40"/>
          <w:lang w:val="ru-RU"/>
        </w:rPr>
        <w:t xml:space="preserve"> </w:t>
      </w:r>
    </w:p>
    <w:p w:rsidR="005D5BF5" w:rsidRPr="001C2336" w:rsidRDefault="000C1380" w:rsidP="00FE0D1D">
      <w:pPr>
        <w:pStyle w:val="a3"/>
        <w:spacing w:before="0" w:after="0"/>
        <w:ind w:left="-426" w:right="142"/>
        <w:jc w:val="center"/>
        <w:rPr>
          <w:b/>
          <w:sz w:val="36"/>
          <w:szCs w:val="36"/>
          <w:lang w:val="ru-RU"/>
        </w:rPr>
      </w:pPr>
      <w:r w:rsidRPr="001C2336">
        <w:rPr>
          <w:b/>
          <w:sz w:val="36"/>
          <w:szCs w:val="36"/>
          <w:lang w:val="ru-RU"/>
        </w:rPr>
        <w:t>(</w:t>
      </w:r>
      <w:r w:rsidR="001C2336" w:rsidRPr="001C2336">
        <w:rPr>
          <w:b/>
          <w:sz w:val="36"/>
          <w:szCs w:val="36"/>
          <w:lang w:val="ru-RU"/>
        </w:rPr>
        <w:t>ГАПОУ «</w:t>
      </w:r>
      <w:r w:rsidRPr="001C2336">
        <w:rPr>
          <w:b/>
          <w:sz w:val="36"/>
          <w:szCs w:val="36"/>
          <w:lang w:val="ru-RU"/>
        </w:rPr>
        <w:t>КГАМТ</w:t>
      </w:r>
      <w:r w:rsidR="001C2336" w:rsidRPr="001C2336">
        <w:rPr>
          <w:b/>
          <w:sz w:val="36"/>
          <w:szCs w:val="36"/>
          <w:lang w:val="ru-RU"/>
        </w:rPr>
        <w:t xml:space="preserve"> ИМ. Л.Б. Васильева»</w:t>
      </w:r>
      <w:r w:rsidRPr="001C2336">
        <w:rPr>
          <w:b/>
          <w:sz w:val="36"/>
          <w:szCs w:val="36"/>
          <w:lang w:val="ru-RU"/>
        </w:rPr>
        <w:t>)</w:t>
      </w:r>
    </w:p>
    <w:tbl>
      <w:tblPr>
        <w:tblStyle w:val="NewsletterTable"/>
        <w:tblW w:w="3220" w:type="pct"/>
        <w:tblInd w:w="-142" w:type="dxa"/>
        <w:tblLook w:val="0660" w:firstRow="1" w:lastRow="1" w:firstColumn="0" w:lastColumn="0" w:noHBand="1" w:noVBand="1"/>
        <w:tblDescription w:val="Intro letter"/>
      </w:tblPr>
      <w:tblGrid>
        <w:gridCol w:w="6839"/>
      </w:tblGrid>
      <w:tr w:rsidR="005D5BF5" w:rsidRPr="00B27F09" w:rsidTr="00FE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5D5BF5" w:rsidRPr="0012126F" w:rsidRDefault="005D5BF5">
            <w:pPr>
              <w:pStyle w:val="a5"/>
              <w:rPr>
                <w:lang w:val="ru-RU"/>
              </w:rPr>
            </w:pPr>
          </w:p>
        </w:tc>
      </w:tr>
      <w:tr w:rsidR="005D5BF5" w:rsidRPr="00B27F09" w:rsidTr="00FE0D1D">
        <w:tc>
          <w:tcPr>
            <w:tcW w:w="6839" w:type="dxa"/>
          </w:tcPr>
          <w:p w:rsidR="005D5BF5" w:rsidRDefault="00521E5E" w:rsidP="00037A92">
            <w:pPr>
              <w:spacing w:after="200"/>
              <w:ind w:left="142" w:right="142"/>
              <w:jc w:val="center"/>
              <w:rPr>
                <w:b/>
                <w:lang w:val="ru-RU"/>
              </w:rPr>
            </w:pPr>
            <w:r w:rsidRPr="000C1380">
              <w:rPr>
                <w:b/>
                <w:lang w:val="ru-RU"/>
              </w:rPr>
              <w:t>Приглашае</w:t>
            </w:r>
            <w:r w:rsidR="008B11B7">
              <w:rPr>
                <w:b/>
                <w:lang w:val="ru-RU"/>
              </w:rPr>
              <w:t>м</w:t>
            </w:r>
            <w:r w:rsidRPr="000C1380">
              <w:rPr>
                <w:b/>
                <w:lang w:val="ru-RU"/>
              </w:rPr>
              <w:t xml:space="preserve"> выпускников девятых классов</w:t>
            </w:r>
          </w:p>
          <w:p w:rsidR="0050504A" w:rsidRPr="000C1380" w:rsidRDefault="003E5B26" w:rsidP="00037A92">
            <w:pPr>
              <w:spacing w:after="20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</w:t>
            </w:r>
            <w:r w:rsidR="00037A92">
              <w:rPr>
                <w:b/>
                <w:lang w:val="ru-RU"/>
              </w:rPr>
              <w:t xml:space="preserve">омсомольского района </w:t>
            </w:r>
            <w:r>
              <w:rPr>
                <w:b/>
                <w:lang w:val="ru-RU"/>
              </w:rPr>
              <w:t>(</w:t>
            </w:r>
            <w:r w:rsidR="0050504A" w:rsidRPr="0050504A">
              <w:rPr>
                <w:b/>
                <w:lang w:val="ru-RU"/>
              </w:rPr>
              <w:t>поселок ЗЯБ, Сидоровка, ГЭС</w:t>
            </w:r>
            <w:r>
              <w:rPr>
                <w:b/>
                <w:lang w:val="ru-RU"/>
              </w:rPr>
              <w:t>)</w:t>
            </w:r>
            <w:r w:rsidR="00037A92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г. Наб. Челны. </w:t>
            </w:r>
            <w:proofErr w:type="spellStart"/>
            <w:r>
              <w:rPr>
                <w:b/>
                <w:lang w:val="ru-RU"/>
              </w:rPr>
              <w:t>Елабужского</w:t>
            </w:r>
            <w:proofErr w:type="spellEnd"/>
            <w:r>
              <w:rPr>
                <w:b/>
                <w:lang w:val="ru-RU"/>
              </w:rPr>
              <w:t xml:space="preserve"> </w:t>
            </w:r>
            <w:r w:rsidR="00B27F09">
              <w:rPr>
                <w:b/>
                <w:lang w:val="ru-RU"/>
              </w:rPr>
              <w:t xml:space="preserve">р-на, </w:t>
            </w:r>
            <w:proofErr w:type="spellStart"/>
            <w:r w:rsidR="00B27F09">
              <w:rPr>
                <w:b/>
                <w:lang w:val="ru-RU"/>
              </w:rPr>
              <w:t>Тукаевского</w:t>
            </w:r>
            <w:proofErr w:type="spellEnd"/>
            <w:r w:rsidR="00B27F09">
              <w:rPr>
                <w:b/>
                <w:lang w:val="ru-RU"/>
              </w:rPr>
              <w:t xml:space="preserve"> р-на, Менделевского р-на и др. р-на.</w:t>
            </w:r>
          </w:p>
          <w:p w:rsidR="000C1380" w:rsidRPr="000C1380" w:rsidRDefault="00B27F09" w:rsidP="000C1380">
            <w:pPr>
              <w:spacing w:after="200" w:line="276" w:lineRule="auto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b/>
                <w:color w:val="FF0000"/>
                <w:sz w:val="28"/>
                <w:szCs w:val="28"/>
                <w:lang w:val="ru-RU"/>
              </w:rPr>
              <w:t>24</w:t>
            </w:r>
            <w:r w:rsidR="0050504A">
              <w:rPr>
                <w:b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FF0000"/>
                <w:sz w:val="28"/>
                <w:szCs w:val="28"/>
                <w:lang w:val="ru-RU"/>
              </w:rPr>
              <w:t>апреля</w:t>
            </w:r>
            <w:r w:rsidR="004305ED">
              <w:rPr>
                <w:b/>
                <w:color w:val="FF0000"/>
                <w:sz w:val="28"/>
                <w:szCs w:val="28"/>
                <w:lang w:val="ru-RU"/>
              </w:rPr>
              <w:t xml:space="preserve"> 201</w:t>
            </w:r>
            <w:r w:rsidR="0050504A">
              <w:rPr>
                <w:b/>
                <w:color w:val="FF0000"/>
                <w:sz w:val="28"/>
                <w:szCs w:val="28"/>
                <w:lang w:val="ru-RU"/>
              </w:rPr>
              <w:t>8</w:t>
            </w:r>
            <w:r w:rsidR="00521E5E" w:rsidRPr="000C1380">
              <w:rPr>
                <w:b/>
                <w:color w:val="FF0000"/>
                <w:sz w:val="28"/>
                <w:szCs w:val="28"/>
                <w:lang w:val="ru-RU"/>
              </w:rPr>
              <w:t xml:space="preserve"> года</w:t>
            </w:r>
          </w:p>
          <w:p w:rsidR="00521E5E" w:rsidRPr="000C1380" w:rsidRDefault="000C1380" w:rsidP="000C1380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0C1380">
              <w:rPr>
                <w:b/>
                <w:lang w:val="ru-RU"/>
              </w:rPr>
              <w:t>посетить наше учреждение</w:t>
            </w:r>
            <w:r>
              <w:rPr>
                <w:b/>
                <w:lang w:val="ru-RU"/>
              </w:rPr>
              <w:t xml:space="preserve"> в</w:t>
            </w:r>
          </w:p>
          <w:p w:rsidR="006C768B" w:rsidRPr="00227500" w:rsidRDefault="006C768B" w:rsidP="006C768B">
            <w:pPr>
              <w:spacing w:before="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227500">
              <w:rPr>
                <w:b/>
                <w:color w:val="FF0000"/>
                <w:sz w:val="96"/>
                <w:szCs w:val="96"/>
                <w:lang w:val="ru-RU"/>
              </w:rPr>
              <w:t>ДЕНЬ</w:t>
            </w:r>
          </w:p>
          <w:p w:rsidR="006C768B" w:rsidRPr="00227500" w:rsidRDefault="006C768B" w:rsidP="006C768B">
            <w:pPr>
              <w:spacing w:before="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227500">
              <w:rPr>
                <w:b/>
                <w:color w:val="FF0000"/>
                <w:sz w:val="96"/>
                <w:szCs w:val="96"/>
                <w:lang w:val="ru-RU"/>
              </w:rPr>
              <w:t>ОТКРЫТЫХ</w:t>
            </w:r>
          </w:p>
          <w:p w:rsidR="006C768B" w:rsidRPr="00227500" w:rsidRDefault="006C768B" w:rsidP="006C768B">
            <w:pPr>
              <w:spacing w:before="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227500">
              <w:rPr>
                <w:b/>
                <w:color w:val="FF0000"/>
                <w:sz w:val="96"/>
                <w:szCs w:val="96"/>
                <w:lang w:val="ru-RU"/>
              </w:rPr>
              <w:t>ДВЕРЕЙ</w:t>
            </w:r>
          </w:p>
          <w:p w:rsidR="00E53BF4" w:rsidRDefault="00E53BF4" w:rsidP="000C1380">
            <w:pPr>
              <w:spacing w:after="200"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Начало </w:t>
            </w:r>
            <w:r w:rsidRPr="00EE052F">
              <w:rPr>
                <w:b/>
                <w:color w:val="FF0000"/>
                <w:lang w:val="ru-RU"/>
              </w:rPr>
              <w:t>в 1</w:t>
            </w:r>
            <w:r w:rsidR="0050504A">
              <w:rPr>
                <w:b/>
                <w:color w:val="FF0000"/>
                <w:lang w:val="ru-RU"/>
              </w:rPr>
              <w:t>5</w:t>
            </w:r>
            <w:r w:rsidR="00A72745">
              <w:rPr>
                <w:b/>
                <w:color w:val="FF0000"/>
                <w:lang w:val="ru-RU"/>
              </w:rPr>
              <w:t xml:space="preserve">.00. </w:t>
            </w: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Наш адрес: п. Сидоровка</w:t>
            </w: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пр-т М. Джалиля, 14</w:t>
            </w: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</w:p>
          <w:p w:rsidR="00144383" w:rsidRDefault="00144383" w:rsidP="00144383">
            <w:pPr>
              <w:spacing w:before="0"/>
              <w:ind w:left="142" w:right="14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Проезд </w:t>
            </w:r>
            <w:r w:rsidR="001C2336">
              <w:rPr>
                <w:b/>
                <w:lang w:val="ru-RU"/>
              </w:rPr>
              <w:t>транспортом</w:t>
            </w:r>
            <w:r>
              <w:rPr>
                <w:b/>
                <w:lang w:val="ru-RU"/>
              </w:rPr>
              <w:t xml:space="preserve"> </w:t>
            </w:r>
          </w:p>
          <w:p w:rsidR="00144383" w:rsidRPr="006B3706" w:rsidRDefault="00144383" w:rsidP="00144383">
            <w:pPr>
              <w:spacing w:before="0"/>
              <w:ind w:left="142" w:right="14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до остановки «</w:t>
            </w:r>
            <w:r w:rsidR="001C2336">
              <w:rPr>
                <w:b/>
                <w:lang w:val="ru-RU"/>
              </w:rPr>
              <w:t>Железнодорожный вокзал</w:t>
            </w:r>
            <w:r>
              <w:rPr>
                <w:b/>
                <w:lang w:val="ru-RU"/>
              </w:rPr>
              <w:t>»</w:t>
            </w:r>
          </w:p>
          <w:p w:rsidR="00E53BF4" w:rsidRPr="0012126F" w:rsidRDefault="007E5F7A" w:rsidP="00144383">
            <w:pPr>
              <w:spacing w:after="200" w:line="276" w:lineRule="auto"/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173A74EA" wp14:editId="38A3FB97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508635</wp:posOffset>
                  </wp:positionV>
                  <wp:extent cx="6521450" cy="2672715"/>
                  <wp:effectExtent l="0" t="0" r="0" b="0"/>
                  <wp:wrapNone/>
                  <wp:docPr id="1" name="Рисунок 1" descr="фоновый рисунок фа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новый рисунок фа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0" cy="267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D5BF5" w:rsidRPr="00B27F09" w:rsidTr="001443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"/>
        </w:trPr>
        <w:tc>
          <w:tcPr>
            <w:tcW w:w="0" w:type="auto"/>
          </w:tcPr>
          <w:p w:rsidR="005D5BF5" w:rsidRPr="0012126F" w:rsidRDefault="005D5BF5">
            <w:pPr>
              <w:pStyle w:val="a5"/>
              <w:rPr>
                <w:lang w:val="ru-RU"/>
              </w:rPr>
            </w:pPr>
          </w:p>
        </w:tc>
      </w:tr>
    </w:tbl>
    <w:p w:rsidR="005D5BF5" w:rsidRPr="0012126F" w:rsidRDefault="005D5BF5" w:rsidP="000C1380">
      <w:pPr>
        <w:pStyle w:val="2"/>
        <w:rPr>
          <w:lang w:val="ru-RU"/>
        </w:rPr>
      </w:pPr>
    </w:p>
    <w:p w:rsidR="0050504A" w:rsidRDefault="0050504A" w:rsidP="0050504A">
      <w:pPr>
        <w:ind w:firstLine="708"/>
        <w:jc w:val="both"/>
        <w:rPr>
          <w:lang w:val="ru-RU"/>
        </w:rPr>
      </w:pPr>
    </w:p>
    <w:p w:rsidR="000873C8" w:rsidRDefault="000873C8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NewsletterTable1"/>
        <w:tblW w:w="3220" w:type="pct"/>
        <w:tblInd w:w="-142" w:type="dxa"/>
        <w:tblLook w:val="0660" w:firstRow="1" w:lastRow="1" w:firstColumn="0" w:lastColumn="0" w:noHBand="1" w:noVBand="1"/>
        <w:tblDescription w:val="Title"/>
      </w:tblPr>
      <w:tblGrid>
        <w:gridCol w:w="6839"/>
      </w:tblGrid>
      <w:tr w:rsidR="0050504A" w:rsidRPr="00B27F09" w:rsidTr="0017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0504A" w:rsidRPr="0050504A" w:rsidRDefault="0050504A" w:rsidP="0050504A">
            <w:pPr>
              <w:spacing w:before="0" w:line="80" w:lineRule="exact"/>
              <w:rPr>
                <w:color w:val="FF0000"/>
                <w:lang w:val="ru-RU"/>
              </w:rPr>
            </w:pPr>
          </w:p>
        </w:tc>
      </w:tr>
      <w:tr w:rsidR="0050504A" w:rsidRPr="0050504A" w:rsidTr="00172BFC">
        <w:tc>
          <w:tcPr>
            <w:tcW w:w="5000" w:type="pct"/>
          </w:tcPr>
          <w:p w:rsidR="0050504A" w:rsidRPr="0050504A" w:rsidRDefault="0050504A" w:rsidP="0050504A">
            <w:pPr>
              <w:spacing w:before="120" w:after="120"/>
              <w:contextualSpacing/>
              <w:jc w:val="center"/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44"/>
                <w:szCs w:val="44"/>
                <w:lang w:val="ru-RU"/>
              </w:rPr>
            </w:pPr>
            <w:r w:rsidRPr="0050504A"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44"/>
                <w:szCs w:val="44"/>
                <w:lang w:val="ru-RU"/>
              </w:rPr>
              <w:t>ВЫПУСКНИКАМ</w:t>
            </w:r>
            <w:r w:rsidRPr="0050504A">
              <w:rPr>
                <w:rFonts w:asciiTheme="majorHAnsi" w:eastAsiaTheme="majorEastAsia" w:hAnsiTheme="majorHAnsi" w:cstheme="majorBidi"/>
                <w:color w:val="FF0000"/>
                <w:spacing w:val="5"/>
                <w:kern w:val="28"/>
                <w:sz w:val="44"/>
                <w:szCs w:val="44"/>
                <w:lang w:val="ru-RU"/>
              </w:rPr>
              <w:t xml:space="preserve"> </w:t>
            </w:r>
            <w:r w:rsidRPr="0050504A"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72"/>
                <w:szCs w:val="72"/>
                <w:lang w:val="ru-RU"/>
              </w:rPr>
              <w:t>9</w:t>
            </w:r>
            <w:r w:rsidRPr="0050504A">
              <w:rPr>
                <w:rFonts w:asciiTheme="majorHAnsi" w:eastAsiaTheme="majorEastAsia" w:hAnsiTheme="majorHAnsi" w:cstheme="majorBidi"/>
                <w:b/>
                <w:color w:val="FF0000"/>
                <w:spacing w:val="5"/>
                <w:kern w:val="28"/>
                <w:sz w:val="44"/>
                <w:szCs w:val="44"/>
                <w:lang w:val="ru-RU"/>
              </w:rPr>
              <w:t xml:space="preserve"> КЛАССОВ</w:t>
            </w:r>
          </w:p>
        </w:tc>
      </w:tr>
      <w:tr w:rsidR="0050504A" w:rsidRPr="0050504A" w:rsidTr="0017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:rsidR="0050504A" w:rsidRPr="0050504A" w:rsidRDefault="0050504A" w:rsidP="0050504A">
            <w:pPr>
              <w:spacing w:before="0" w:line="80" w:lineRule="exact"/>
              <w:rPr>
                <w:color w:val="FF0000"/>
                <w:lang w:val="ru-RU"/>
              </w:rPr>
            </w:pPr>
          </w:p>
        </w:tc>
      </w:tr>
    </w:tbl>
    <w:p w:rsidR="0050504A" w:rsidRPr="0050504A" w:rsidRDefault="0050504A" w:rsidP="0050504A">
      <w:pPr>
        <w:spacing w:before="0" w:after="0"/>
        <w:ind w:left="-284" w:right="142"/>
        <w:jc w:val="center"/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</w:pPr>
      <w:r w:rsidRPr="0050504A">
        <w:rPr>
          <w:rFonts w:asciiTheme="majorHAnsi" w:eastAsiaTheme="majorEastAsia" w:hAnsiTheme="majorHAnsi" w:cstheme="majorBidi"/>
          <w:b/>
          <w:noProof/>
          <w:color w:val="956AAC" w:themeColor="accent5"/>
          <w:sz w:val="40"/>
          <w:szCs w:val="40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417EC56D" wp14:editId="3768B306">
                <wp:simplePos x="0" y="0"/>
                <wp:positionH relativeFrom="page">
                  <wp:posOffset>4945380</wp:posOffset>
                </wp:positionH>
                <wp:positionV relativeFrom="margin">
                  <wp:align>top</wp:align>
                </wp:positionV>
                <wp:extent cx="2415540" cy="7056120"/>
                <wp:effectExtent l="0" t="0" r="3810" b="11430"/>
                <wp:wrapSquare wrapText="left"/>
                <wp:docPr id="7" name="Надпись 7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7056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504A" w:rsidRPr="0012126F" w:rsidRDefault="0050504A" w:rsidP="0050504A">
                            <w:pPr>
                              <w:pStyle w:val="a6"/>
                              <w:rPr>
                                <w:lang w:val="ru-RU"/>
                              </w:rPr>
                            </w:pPr>
                            <w:r w:rsidRPr="000E3DAA"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5A83CDDA" wp14:editId="0D7CFD10">
                                  <wp:extent cx="1781729" cy="1242060"/>
                                  <wp:effectExtent l="0" t="0" r="9525" b="0"/>
                                  <wp:docPr id="9" name="Рисунок 9" descr="D:\ДОКУМЕНТЫ ТЕХНИКУМА\БЛАНКИ ДОКУМЕНТОВ КГАМТ\логотип кгамт новый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ДОКУМЕНТЫ ТЕХНИКУМА\БЛАНКИ ДОКУМЕНТОВ КГАМТ\логотип кгамт новый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7466" cy="1266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0504A" w:rsidRDefault="0050504A" w:rsidP="0050504A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913914" w:rsidRPr="005C62F9" w:rsidRDefault="00913914" w:rsidP="00913914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>Подготовка специалистов</w:t>
                            </w:r>
                          </w:p>
                          <w:p w:rsidR="00913914" w:rsidRPr="005C62F9" w:rsidRDefault="00913914" w:rsidP="00913914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среднего звена</w:t>
                            </w:r>
                          </w:p>
                          <w:p w:rsidR="00913914" w:rsidRPr="00FE0D1D" w:rsidRDefault="00913914" w:rsidP="00913914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Технология машиностроения;</w:t>
                            </w: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Автомобиле и тракторостроение;</w:t>
                            </w: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Техническое обслуживание и ремонт автомобильного транспорта;</w:t>
                            </w:r>
                          </w:p>
                          <w:p w:rsidR="00A72745" w:rsidRP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автомобильного транспорта (по напр</w:t>
                            </w:r>
                            <w:r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авлению углубленной подготовки т</w:t>
                            </w:r>
                            <w:r w:rsidRPr="00A72745">
                              <w:rPr>
                                <w:rFonts w:eastAsia="Times New Roman" w:cs="Times New Roman"/>
                                <w:bCs w:val="0"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ехническое обслуживание и ремонт автомобилей зарубежного транспорта)</w:t>
                            </w:r>
                          </w:p>
                          <w:p w:rsid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auto"/>
                                <w:sz w:val="18"/>
                                <w:szCs w:val="18"/>
                                <w:lang w:val="ru-RU"/>
                              </w:rPr>
                              <w:t>Монтаж, наладка и эксплуатация электрооборудования промышленных и гражданских зданий;</w:t>
                            </w:r>
                          </w:p>
                          <w:p w:rsidR="00A72745" w:rsidRPr="00A7274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left="714" w:right="142" w:hanging="357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Техническая эксплуатация и обслуживание электрического и электромеханического оборудования (по отраслям);</w:t>
                            </w:r>
                          </w:p>
                          <w:p w:rsidR="00A72745" w:rsidRPr="00A72745" w:rsidRDefault="00A72745" w:rsidP="00A72745">
                            <w:pPr>
                              <w:pStyle w:val="af2"/>
                              <w:numPr>
                                <w:ilvl w:val="0"/>
                                <w:numId w:val="1"/>
                              </w:numPr>
                              <w:spacing w:before="0"/>
                              <w:ind w:left="714" w:hanging="357"/>
                              <w:rPr>
                                <w:b/>
                                <w:sz w:val="18"/>
                                <w:szCs w:val="18"/>
                                <w:lang w:val="ru-RU" w:eastAsia="ru-RU" w:bidi="ru-RU"/>
                              </w:rPr>
                            </w:pPr>
                            <w:r w:rsidRPr="00A72745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 w:val="18"/>
                                <w:szCs w:val="18"/>
                                <w:shd w:val="clear" w:color="auto" w:fill="FFFFFF"/>
                                <w:lang w:val="ru-RU" w:eastAsia="ru-RU" w:bidi="ru-RU"/>
                              </w:rPr>
                              <w:t>Техническое обслуживание и ремонт двигателей систем и агрегатов автомобилей</w:t>
                            </w:r>
                          </w:p>
                          <w:p w:rsidR="00A72745" w:rsidRPr="00917C9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Экономика и бухгалтерский учет (по отраслям;)</w:t>
                            </w:r>
                          </w:p>
                          <w:p w:rsidR="00A72745" w:rsidRPr="00917C9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Страховое дело</w:t>
                            </w:r>
                            <w:r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 (по отраслям)</w:t>
                            </w: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 xml:space="preserve">;  </w:t>
                            </w:r>
                          </w:p>
                          <w:p w:rsidR="00A72745" w:rsidRPr="00917C95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7C95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Банковское дело;</w:t>
                            </w:r>
                          </w:p>
                          <w:p w:rsidR="00A72745" w:rsidRPr="00913914" w:rsidRDefault="00A72745" w:rsidP="00A7274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before="0" w:after="0" w:line="204" w:lineRule="auto"/>
                              <w:ind w:right="142"/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913914">
                              <w:rPr>
                                <w:color w:val="0D0D0D" w:themeColor="text1" w:themeTint="F2"/>
                                <w:sz w:val="18"/>
                                <w:szCs w:val="18"/>
                                <w:lang w:val="ru-RU"/>
                              </w:rPr>
                              <w:t>Программирование в компьютерных системах;</w:t>
                            </w:r>
                          </w:p>
                          <w:p w:rsidR="00A72745" w:rsidRDefault="00A72745" w:rsidP="00A72745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:rsidR="00A72745" w:rsidRDefault="00A72745" w:rsidP="00A72745">
                            <w:pPr>
                              <w:pStyle w:val="1"/>
                              <w:spacing w:before="0" w:after="0" w:line="204" w:lineRule="auto"/>
                              <w:ind w:left="0" w:right="142"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5C62F9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Подготовка </w:t>
                            </w: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квалифицированных рабочих и служащих</w:t>
                            </w:r>
                          </w:p>
                          <w:p w:rsidR="00A72745" w:rsidRPr="005C62F9" w:rsidRDefault="00A72745" w:rsidP="00A72745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Автомеханик;</w:t>
                            </w:r>
                          </w:p>
                          <w:p w:rsidR="00A72745" w:rsidRPr="005C62F9" w:rsidRDefault="00A72745" w:rsidP="00A72745">
                            <w:pPr>
                              <w:pStyle w:val="af2"/>
                              <w:numPr>
                                <w:ilvl w:val="0"/>
                                <w:numId w:val="2"/>
                              </w:numPr>
                              <w:spacing w:after="0" w:line="202" w:lineRule="auto"/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3E5B26">
                              <w:rPr>
                                <w:rStyle w:val="0pt"/>
                                <w:rFonts w:asciiTheme="majorHAnsi" w:eastAsiaTheme="minorHAnsi" w:hAnsiTheme="majorHAnsi"/>
                                <w:b/>
                                <w:sz w:val="16"/>
                                <w:szCs w:val="16"/>
                              </w:rPr>
                              <w:t>Мастер по ремонту и обслуживанию автомобилей</w:t>
                            </w:r>
                            <w:r w:rsidRPr="005C62F9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  <w:lang w:val="ru-RU"/>
                              </w:rPr>
                              <w:t xml:space="preserve"> </w:t>
                            </w:r>
                          </w:p>
                          <w:p w:rsidR="00913914" w:rsidRPr="005C62F9" w:rsidRDefault="00913914" w:rsidP="00913914">
                            <w:pPr>
                              <w:rPr>
                                <w:lang w:val="ru-RU"/>
                              </w:rPr>
                            </w:pPr>
                          </w:p>
                          <w:p w:rsidR="0050504A" w:rsidRPr="005C62F9" w:rsidRDefault="0050504A" w:rsidP="0050504A">
                            <w:pPr>
                              <w:rPr>
                                <w:lang w:val="ru-RU"/>
                              </w:rPr>
                            </w:pPr>
                          </w:p>
                          <w:tbl>
                            <w:tblPr>
                              <w:tblStyle w:val="NewsletterTable1"/>
                              <w:tblW w:w="4980" w:type="pct"/>
                              <w:jc w:val="center"/>
                              <w:tblLook w:val="04A0" w:firstRow="1" w:lastRow="0" w:firstColumn="1" w:lastColumn="0" w:noHBand="0" w:noVBand="1"/>
                              <w:tblDescription w:val="Announcement table"/>
                            </w:tblPr>
                            <w:tblGrid>
                              <w:gridCol w:w="3736"/>
                            </w:tblGrid>
                            <w:tr w:rsidR="0050504A" w:rsidRPr="00B27F09" w:rsidTr="005C62F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787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bottom w:val="nil"/>
                                  </w:tcBorders>
                                </w:tcPr>
                                <w:p w:rsidR="0050504A" w:rsidRPr="0012126F" w:rsidRDefault="0050504A">
                                  <w:pPr>
                                    <w:pStyle w:val="a5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50504A" w:rsidRPr="00B27F09" w:rsidTr="005C62F9">
                              <w:trPr>
                                <w:trHeight w:val="5760"/>
                                <w:jc w:val="center"/>
                              </w:trPr>
                              <w:tc>
                                <w:tcPr>
                                  <w:tcW w:w="373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50504A" w:rsidRPr="0012126F" w:rsidRDefault="0050504A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0504A" w:rsidRPr="0012126F" w:rsidRDefault="0050504A" w:rsidP="0050504A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alt="Описание: Newsletter sidebar 1" style="position:absolute;left:0;text-align:left;margin-left:389.4pt;margin-top:0;width:190.2pt;height:555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" o:allowoverlap="f" filled="f" stroked="f" strokeweight=".5pt">
                <v:textbox inset="1.44pt,0,1.44pt,0">
                  <w:txbxContent>
                    <w:p w:rsidR="0050504A" w:rsidRPr="0012126F" w:rsidRDefault="0050504A" w:rsidP="0050504A">
                      <w:pPr>
                        <w:pStyle w:val="a6"/>
                        <w:rPr>
                          <w:lang w:val="ru-RU"/>
                        </w:rPr>
                      </w:pPr>
                      <w:r w:rsidRPr="000E3DAA"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5A83CDDA" wp14:editId="0D7CFD10">
                            <wp:extent cx="1781729" cy="1242060"/>
                            <wp:effectExtent l="0" t="0" r="9525" b="0"/>
                            <wp:docPr id="9" name="Рисунок 9" descr="D:\ДОКУМЕНТЫ ТЕХНИКУМА\БЛАНКИ ДОКУМЕНТОВ КГАМТ\логотип кгамт новый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ДОКУМЕНТЫ ТЕХНИКУМА\БЛАНКИ ДОКУМЕНТОВ КГАМТ\логотип кгамт новый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7466" cy="1266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0504A" w:rsidRDefault="0050504A" w:rsidP="0050504A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913914" w:rsidRPr="005C62F9" w:rsidRDefault="00913914" w:rsidP="00913914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>Подготовка специалистов</w:t>
                      </w:r>
                    </w:p>
                    <w:p w:rsidR="00913914" w:rsidRPr="005C62F9" w:rsidRDefault="00913914" w:rsidP="00913914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среднего звена</w:t>
                      </w:r>
                    </w:p>
                    <w:p w:rsidR="00913914" w:rsidRPr="00FE0D1D" w:rsidRDefault="00913914" w:rsidP="00913914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6"/>
                          <w:szCs w:val="16"/>
                          <w:lang w:val="ru-RU"/>
                        </w:rPr>
                      </w:pP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Технология машиностроения;</w:t>
                      </w: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Автомобиле и тракторостроение;</w:t>
                      </w: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Техническое обслуживание и ремонт автомобильного транспорта;</w:t>
                      </w:r>
                    </w:p>
                    <w:p w:rsidR="00A72745" w:rsidRP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автомобильного транспорта (по напр</w:t>
                      </w:r>
                      <w:r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авлению углубленной подготовки т</w:t>
                      </w:r>
                      <w:r w:rsidRPr="00A72745">
                        <w:rPr>
                          <w:rFonts w:eastAsia="Times New Roman" w:cs="Times New Roman"/>
                          <w:bCs w:val="0"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ехническое обслуживание и ремонт автомобилей зарубежного транспорта)</w:t>
                      </w:r>
                    </w:p>
                    <w:p w:rsid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auto"/>
                          <w:sz w:val="18"/>
                          <w:szCs w:val="18"/>
                          <w:lang w:val="ru-RU"/>
                        </w:rPr>
                        <w:t>Монтаж, наладка и эксплуатация электрооборудования промышленных и гражданских зданий;</w:t>
                      </w:r>
                    </w:p>
                    <w:p w:rsidR="00A72745" w:rsidRPr="00A7274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left="714" w:right="142" w:hanging="357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Техническая эксплуатация и обслуживание электрического и электромеханического оборудования (по отраслям);</w:t>
                      </w:r>
                    </w:p>
                    <w:p w:rsidR="00A72745" w:rsidRPr="00A72745" w:rsidRDefault="00A72745" w:rsidP="00A72745">
                      <w:pPr>
                        <w:pStyle w:val="af2"/>
                        <w:numPr>
                          <w:ilvl w:val="0"/>
                          <w:numId w:val="1"/>
                        </w:numPr>
                        <w:spacing w:before="0"/>
                        <w:ind w:left="714" w:hanging="357"/>
                        <w:rPr>
                          <w:b/>
                          <w:sz w:val="18"/>
                          <w:szCs w:val="18"/>
                          <w:lang w:val="ru-RU" w:eastAsia="ru-RU" w:bidi="ru-RU"/>
                        </w:rPr>
                      </w:pPr>
                      <w:r w:rsidRPr="00A72745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 w:val="18"/>
                          <w:szCs w:val="18"/>
                          <w:shd w:val="clear" w:color="auto" w:fill="FFFFFF"/>
                          <w:lang w:val="ru-RU" w:eastAsia="ru-RU" w:bidi="ru-RU"/>
                        </w:rPr>
                        <w:t>Техническое обслуживание и ремонт двигателей систем и агрегатов автомобилей</w:t>
                      </w:r>
                    </w:p>
                    <w:p w:rsidR="00A72745" w:rsidRPr="00917C9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Экономика и бухгалтерский учет (по отраслям;)</w:t>
                      </w:r>
                    </w:p>
                    <w:p w:rsidR="00A72745" w:rsidRPr="00917C9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Страховое дело</w:t>
                      </w:r>
                      <w:r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 (по отраслям)</w:t>
                      </w: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 xml:space="preserve">;  </w:t>
                      </w:r>
                    </w:p>
                    <w:p w:rsidR="00A72745" w:rsidRPr="00917C95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7C95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Банковское дело;</w:t>
                      </w:r>
                    </w:p>
                    <w:p w:rsidR="00A72745" w:rsidRPr="00913914" w:rsidRDefault="00A72745" w:rsidP="00A72745">
                      <w:pPr>
                        <w:pStyle w:val="1"/>
                        <w:numPr>
                          <w:ilvl w:val="0"/>
                          <w:numId w:val="1"/>
                        </w:numPr>
                        <w:spacing w:before="0" w:after="0" w:line="204" w:lineRule="auto"/>
                        <w:ind w:right="142"/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</w:pPr>
                      <w:r w:rsidRPr="00913914">
                        <w:rPr>
                          <w:color w:val="0D0D0D" w:themeColor="text1" w:themeTint="F2"/>
                          <w:sz w:val="18"/>
                          <w:szCs w:val="18"/>
                          <w:lang w:val="ru-RU"/>
                        </w:rPr>
                        <w:t>Программирование в компьютерных системах;</w:t>
                      </w:r>
                    </w:p>
                    <w:p w:rsidR="00A72745" w:rsidRDefault="00A72745" w:rsidP="00A72745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  <w:p w:rsidR="00A72745" w:rsidRDefault="00A72745" w:rsidP="00A72745">
                      <w:pPr>
                        <w:pStyle w:val="1"/>
                        <w:spacing w:before="0" w:after="0" w:line="204" w:lineRule="auto"/>
                        <w:ind w:left="0" w:right="142"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5C62F9">
                        <w:rPr>
                          <w:sz w:val="18"/>
                          <w:szCs w:val="18"/>
                          <w:lang w:val="ru-RU"/>
                        </w:rPr>
                        <w:t xml:space="preserve">Подготовка </w:t>
                      </w:r>
                      <w:r>
                        <w:rPr>
                          <w:sz w:val="18"/>
                          <w:szCs w:val="18"/>
                          <w:lang w:val="ru-RU"/>
                        </w:rPr>
                        <w:t>квалифицированных рабочих и служащих</w:t>
                      </w:r>
                    </w:p>
                    <w:p w:rsidR="00A72745" w:rsidRPr="005C62F9" w:rsidRDefault="00A72745" w:rsidP="00A72745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Автомеханик;</w:t>
                      </w:r>
                    </w:p>
                    <w:p w:rsidR="00A72745" w:rsidRPr="005C62F9" w:rsidRDefault="00A72745" w:rsidP="00A72745">
                      <w:pPr>
                        <w:pStyle w:val="af2"/>
                        <w:numPr>
                          <w:ilvl w:val="0"/>
                          <w:numId w:val="2"/>
                        </w:numPr>
                        <w:spacing w:after="0" w:line="202" w:lineRule="auto"/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</w:pPr>
                      <w:r w:rsidRPr="003E5B26">
                        <w:rPr>
                          <w:rStyle w:val="0pt"/>
                          <w:rFonts w:asciiTheme="majorHAnsi" w:eastAsiaTheme="minorHAnsi" w:hAnsiTheme="majorHAnsi"/>
                          <w:b/>
                          <w:sz w:val="16"/>
                          <w:szCs w:val="16"/>
                        </w:rPr>
                        <w:t>Мастер по ремонту и обслуживанию автомобилей</w:t>
                      </w:r>
                      <w:r w:rsidRPr="005C62F9">
                        <w:rPr>
                          <w:rFonts w:cs="Times New Roman"/>
                          <w:b/>
                          <w:sz w:val="18"/>
                          <w:szCs w:val="18"/>
                          <w:lang w:val="ru-RU"/>
                        </w:rPr>
                        <w:t xml:space="preserve"> </w:t>
                      </w:r>
                    </w:p>
                    <w:p w:rsidR="00913914" w:rsidRPr="005C62F9" w:rsidRDefault="00913914" w:rsidP="00913914">
                      <w:pPr>
                        <w:rPr>
                          <w:lang w:val="ru-RU"/>
                        </w:rPr>
                      </w:pPr>
                    </w:p>
                    <w:p w:rsidR="0050504A" w:rsidRPr="005C62F9" w:rsidRDefault="0050504A" w:rsidP="0050504A">
                      <w:pPr>
                        <w:rPr>
                          <w:lang w:val="ru-RU"/>
                        </w:rPr>
                      </w:pPr>
                    </w:p>
                    <w:tbl>
                      <w:tblPr>
                        <w:tblStyle w:val="NewsletterTable1"/>
                        <w:tblW w:w="4980" w:type="pct"/>
                        <w:jc w:val="center"/>
                        <w:tblLook w:val="04A0" w:firstRow="1" w:lastRow="0" w:firstColumn="1" w:lastColumn="0" w:noHBand="0" w:noVBand="1"/>
                        <w:tblDescription w:val="Announcement table"/>
                      </w:tblPr>
                      <w:tblGrid>
                        <w:gridCol w:w="3736"/>
                      </w:tblGrid>
                      <w:tr w:rsidR="0050504A" w:rsidRPr="00B27F09" w:rsidTr="005C62F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787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bottom w:val="nil"/>
                            </w:tcBorders>
                          </w:tcPr>
                          <w:p w:rsidR="0050504A" w:rsidRPr="0012126F" w:rsidRDefault="0050504A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50504A" w:rsidRPr="00B27F09" w:rsidTr="005C62F9">
                        <w:trPr>
                          <w:trHeight w:val="5760"/>
                          <w:jc w:val="center"/>
                        </w:trPr>
                        <w:tc>
                          <w:tcPr>
                            <w:tcW w:w="373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50504A" w:rsidRPr="0012126F" w:rsidRDefault="0050504A">
                            <w:pPr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50504A" w:rsidRPr="0012126F" w:rsidRDefault="0050504A" w:rsidP="0050504A">
                      <w:pPr>
                        <w:pStyle w:val="ab"/>
                        <w:rPr>
                          <w:lang w:val="ru-RU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Pr="0050504A"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  <w:t>Камский государственный автомеханический техникум</w:t>
      </w:r>
    </w:p>
    <w:p w:rsidR="0050504A" w:rsidRPr="0050504A" w:rsidRDefault="0050504A" w:rsidP="0050504A">
      <w:pPr>
        <w:spacing w:before="0" w:after="0"/>
        <w:ind w:left="-142" w:right="142"/>
        <w:jc w:val="center"/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</w:pPr>
      <w:r w:rsidRPr="0050504A">
        <w:rPr>
          <w:rFonts w:asciiTheme="majorHAnsi" w:eastAsiaTheme="majorEastAsia" w:hAnsiTheme="majorHAnsi" w:cstheme="majorBidi"/>
          <w:b/>
          <w:color w:val="956AAC" w:themeColor="accent5"/>
          <w:sz w:val="40"/>
          <w:szCs w:val="40"/>
          <w:lang w:val="ru-RU"/>
        </w:rPr>
        <w:t xml:space="preserve">имени Л.Б. Васильева </w:t>
      </w:r>
    </w:p>
    <w:p w:rsidR="0050504A" w:rsidRPr="0050504A" w:rsidRDefault="0050504A" w:rsidP="0050504A">
      <w:pPr>
        <w:spacing w:before="0" w:after="0"/>
        <w:ind w:left="-426" w:right="142"/>
        <w:jc w:val="center"/>
        <w:rPr>
          <w:rFonts w:asciiTheme="majorHAnsi" w:eastAsiaTheme="majorEastAsia" w:hAnsiTheme="majorHAnsi" w:cstheme="majorBidi"/>
          <w:b/>
          <w:color w:val="956AAC" w:themeColor="accent5"/>
          <w:sz w:val="36"/>
          <w:szCs w:val="36"/>
          <w:lang w:val="ru-RU"/>
        </w:rPr>
      </w:pPr>
      <w:r w:rsidRPr="0050504A">
        <w:rPr>
          <w:rFonts w:asciiTheme="majorHAnsi" w:eastAsiaTheme="majorEastAsia" w:hAnsiTheme="majorHAnsi" w:cstheme="majorBidi"/>
          <w:b/>
          <w:color w:val="956AAC" w:themeColor="accent5"/>
          <w:sz w:val="36"/>
          <w:szCs w:val="36"/>
          <w:lang w:val="ru-RU"/>
        </w:rPr>
        <w:t>(ГАПОУ «КГАМТ ИМ. Л.Б. Васильева»)</w:t>
      </w:r>
    </w:p>
    <w:tbl>
      <w:tblPr>
        <w:tblStyle w:val="NewsletterTable1"/>
        <w:tblW w:w="3220" w:type="pct"/>
        <w:tblInd w:w="-142" w:type="dxa"/>
        <w:tblLook w:val="0660" w:firstRow="1" w:lastRow="1" w:firstColumn="0" w:lastColumn="0" w:noHBand="1" w:noVBand="1"/>
        <w:tblDescription w:val="Intro letter"/>
      </w:tblPr>
      <w:tblGrid>
        <w:gridCol w:w="6839"/>
      </w:tblGrid>
      <w:tr w:rsidR="0050504A" w:rsidRPr="00B27F09" w:rsidTr="00172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:rsidR="0050504A" w:rsidRPr="0050504A" w:rsidRDefault="0050504A" w:rsidP="0050504A">
            <w:pPr>
              <w:spacing w:before="0" w:line="80" w:lineRule="exact"/>
              <w:rPr>
                <w:lang w:val="ru-RU"/>
              </w:rPr>
            </w:pPr>
          </w:p>
        </w:tc>
      </w:tr>
      <w:tr w:rsidR="0050504A" w:rsidRPr="00B27F09" w:rsidTr="00172BFC">
        <w:tc>
          <w:tcPr>
            <w:tcW w:w="6839" w:type="dxa"/>
          </w:tcPr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>Приглашае</w:t>
            </w:r>
            <w:r w:rsidR="0055618C">
              <w:rPr>
                <w:b/>
                <w:lang w:val="ru-RU"/>
              </w:rPr>
              <w:t>м</w:t>
            </w:r>
            <w:r w:rsidRPr="0050504A">
              <w:rPr>
                <w:b/>
                <w:lang w:val="ru-RU"/>
              </w:rPr>
              <w:t xml:space="preserve"> выпускников девятых классов</w:t>
            </w:r>
          </w:p>
          <w:p w:rsid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для школ нового части города 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  <w:r w:rsidRPr="0050504A">
              <w:rPr>
                <w:b/>
                <w:color w:val="FF0000"/>
                <w:sz w:val="28"/>
                <w:szCs w:val="28"/>
                <w:lang w:val="ru-RU"/>
              </w:rPr>
              <w:t>2</w:t>
            </w:r>
            <w:r w:rsidR="00B27F09">
              <w:rPr>
                <w:b/>
                <w:color w:val="FF0000"/>
                <w:sz w:val="28"/>
                <w:szCs w:val="28"/>
                <w:lang w:val="ru-RU"/>
              </w:rPr>
              <w:t>5</w:t>
            </w:r>
            <w:r>
              <w:rPr>
                <w:b/>
                <w:color w:val="FF0000"/>
                <w:sz w:val="28"/>
                <w:szCs w:val="28"/>
                <w:lang w:val="ru-RU"/>
              </w:rPr>
              <w:t xml:space="preserve"> </w:t>
            </w:r>
            <w:r w:rsidR="00B27F09">
              <w:rPr>
                <w:b/>
                <w:color w:val="FF0000"/>
                <w:sz w:val="28"/>
                <w:szCs w:val="28"/>
                <w:lang w:val="ru-RU"/>
              </w:rPr>
              <w:t>апреля</w:t>
            </w:r>
            <w:r w:rsidRPr="0050504A">
              <w:rPr>
                <w:b/>
                <w:color w:val="FF0000"/>
                <w:sz w:val="28"/>
                <w:szCs w:val="28"/>
                <w:lang w:val="ru-RU"/>
              </w:rPr>
              <w:t xml:space="preserve"> 2018 года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>посетить наше учреждение в</w:t>
            </w:r>
          </w:p>
          <w:p w:rsidR="0050504A" w:rsidRPr="0050504A" w:rsidRDefault="0050504A" w:rsidP="0050504A">
            <w:pPr>
              <w:spacing w:before="0" w:after="20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50504A">
              <w:rPr>
                <w:b/>
                <w:color w:val="FF0000"/>
                <w:sz w:val="96"/>
                <w:szCs w:val="96"/>
                <w:lang w:val="ru-RU"/>
              </w:rPr>
              <w:t>ДЕНЬ</w:t>
            </w:r>
          </w:p>
          <w:p w:rsidR="0050504A" w:rsidRPr="0050504A" w:rsidRDefault="0050504A" w:rsidP="0050504A">
            <w:pPr>
              <w:spacing w:before="0" w:after="20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50504A">
              <w:rPr>
                <w:b/>
                <w:color w:val="FF0000"/>
                <w:sz w:val="96"/>
                <w:szCs w:val="96"/>
                <w:lang w:val="ru-RU"/>
              </w:rPr>
              <w:t>ОТКРЫТЫХ</w:t>
            </w:r>
          </w:p>
          <w:p w:rsidR="0050504A" w:rsidRPr="0050504A" w:rsidRDefault="0050504A" w:rsidP="0050504A">
            <w:pPr>
              <w:spacing w:before="0" w:after="200" w:line="204" w:lineRule="auto"/>
              <w:ind w:left="142" w:right="142"/>
              <w:jc w:val="center"/>
              <w:rPr>
                <w:b/>
                <w:color w:val="FF0000"/>
                <w:sz w:val="96"/>
                <w:szCs w:val="96"/>
                <w:lang w:val="ru-RU"/>
              </w:rPr>
            </w:pPr>
            <w:r w:rsidRPr="0050504A">
              <w:rPr>
                <w:b/>
                <w:color w:val="FF0000"/>
                <w:sz w:val="96"/>
                <w:szCs w:val="96"/>
                <w:lang w:val="ru-RU"/>
              </w:rPr>
              <w:t>ДВЕРЕЙ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Начало </w:t>
            </w:r>
            <w:r w:rsidRPr="0050504A">
              <w:rPr>
                <w:b/>
                <w:color w:val="FF0000"/>
                <w:lang w:val="ru-RU"/>
              </w:rPr>
              <w:t xml:space="preserve">в 15.00. 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>Наш адрес: п. Сидоровка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пр-т М. </w:t>
            </w:r>
            <w:proofErr w:type="spellStart"/>
            <w:r w:rsidRPr="0050504A">
              <w:rPr>
                <w:b/>
                <w:lang w:val="ru-RU"/>
              </w:rPr>
              <w:t>Джалиля</w:t>
            </w:r>
            <w:proofErr w:type="spellEnd"/>
            <w:r w:rsidRPr="0050504A">
              <w:rPr>
                <w:b/>
                <w:lang w:val="ru-RU"/>
              </w:rPr>
              <w:t>, 14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b/>
                <w:lang w:val="ru-RU"/>
              </w:rPr>
            </w:pPr>
            <w:r w:rsidRPr="0050504A">
              <w:rPr>
                <w:b/>
                <w:lang w:val="ru-RU"/>
              </w:rPr>
              <w:t xml:space="preserve">Проезд транспортом </w:t>
            </w:r>
          </w:p>
          <w:p w:rsidR="0050504A" w:rsidRPr="0050504A" w:rsidRDefault="0050504A" w:rsidP="0050504A">
            <w:pPr>
              <w:spacing w:before="0" w:after="200" w:line="276" w:lineRule="auto"/>
              <w:ind w:left="142" w:right="142"/>
              <w:jc w:val="center"/>
              <w:rPr>
                <w:lang w:val="ru-RU"/>
              </w:rPr>
            </w:pPr>
            <w:r w:rsidRPr="0050504A">
              <w:rPr>
                <w:b/>
                <w:lang w:val="ru-RU"/>
              </w:rPr>
              <w:t>до остановки «Железнодорожный вокзал»</w:t>
            </w:r>
          </w:p>
          <w:p w:rsidR="0050504A" w:rsidRPr="0050504A" w:rsidRDefault="0050504A" w:rsidP="0050504A">
            <w:pPr>
              <w:spacing w:after="200" w:line="276" w:lineRule="auto"/>
              <w:jc w:val="center"/>
              <w:rPr>
                <w:lang w:val="ru-RU"/>
              </w:rPr>
            </w:pPr>
            <w:r w:rsidRPr="0050504A">
              <w:rPr>
                <w:noProof/>
                <w:lang w:val="ru-RU" w:eastAsia="ru-RU"/>
              </w:rPr>
              <w:drawing>
                <wp:anchor distT="0" distB="0" distL="114300" distR="114300" simplePos="0" relativeHeight="251665408" behindDoc="1" locked="0" layoutInCell="1" allowOverlap="1" wp14:anchorId="46A8D182" wp14:editId="557A4A62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508635</wp:posOffset>
                  </wp:positionV>
                  <wp:extent cx="6521450" cy="2672715"/>
                  <wp:effectExtent l="0" t="0" r="0" b="0"/>
                  <wp:wrapNone/>
                  <wp:docPr id="8" name="Рисунок 8" descr="фоновый рисунок фаса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новый рисунок фаса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0" cy="267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0504A" w:rsidRPr="00B27F09" w:rsidTr="00172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"/>
        </w:trPr>
        <w:tc>
          <w:tcPr>
            <w:tcW w:w="0" w:type="auto"/>
          </w:tcPr>
          <w:p w:rsidR="0050504A" w:rsidRPr="0050504A" w:rsidRDefault="0050504A" w:rsidP="0050504A">
            <w:pPr>
              <w:spacing w:before="0" w:line="80" w:lineRule="exact"/>
              <w:rPr>
                <w:lang w:val="ru-RU"/>
              </w:rPr>
            </w:pPr>
          </w:p>
        </w:tc>
      </w:tr>
    </w:tbl>
    <w:p w:rsidR="0050504A" w:rsidRPr="0050504A" w:rsidRDefault="0050504A" w:rsidP="0050504A">
      <w:pPr>
        <w:keepNext/>
        <w:keepLines/>
        <w:spacing w:before="240" w:after="100"/>
        <w:outlineLvl w:val="1"/>
        <w:rPr>
          <w:rFonts w:asciiTheme="majorHAnsi" w:eastAsiaTheme="majorEastAsia" w:hAnsiTheme="majorHAnsi" w:cstheme="majorBidi"/>
          <w:b/>
          <w:bCs/>
          <w:color w:val="0D0D0D" w:themeColor="text1" w:themeTint="F2"/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Pr="0050504A" w:rsidRDefault="0050504A" w:rsidP="0050504A">
      <w:pPr>
        <w:rPr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Default="0050504A" w:rsidP="0050504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0504A" w:rsidRPr="0050504A" w:rsidRDefault="0050504A" w:rsidP="0050504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0504A" w:rsidRPr="0012126F" w:rsidRDefault="0050504A">
      <w:pPr>
        <w:rPr>
          <w:lang w:val="ru-RU"/>
        </w:rPr>
      </w:pPr>
    </w:p>
    <w:sectPr w:rsidR="0050504A" w:rsidRPr="0012126F" w:rsidSect="00FE0D1D">
      <w:footerReference w:type="default" r:id="rId11"/>
      <w:pgSz w:w="11907" w:h="16839" w:code="9"/>
      <w:pgMar w:top="720" w:right="720" w:bottom="1440" w:left="567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4C9" w:rsidRDefault="006E24C9">
      <w:pPr>
        <w:spacing w:before="0" w:after="0" w:line="240" w:lineRule="auto"/>
      </w:pPr>
      <w:r>
        <w:separator/>
      </w:r>
    </w:p>
  </w:endnote>
  <w:endnote w:type="continuationSeparator" w:id="0">
    <w:p w:rsidR="006E24C9" w:rsidRDefault="006E24C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NewsletterTable"/>
      <w:tblW w:w="1782" w:type="pct"/>
      <w:tblInd w:w="144" w:type="dxa"/>
      <w:tblLook w:val="0660" w:firstRow="1" w:lastRow="1" w:firstColumn="0" w:lastColumn="0" w:noHBand="1" w:noVBand="1"/>
    </w:tblPr>
    <w:tblGrid>
      <w:gridCol w:w="414"/>
      <w:gridCol w:w="3371"/>
    </w:tblGrid>
    <w:tr w:rsidR="00E53BF4" w:rsidRPr="0012126F" w:rsidTr="00E53B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47" w:type="pct"/>
          <w:tcBorders>
            <w:top w:val="nil"/>
            <w:bottom w:val="nil"/>
          </w:tcBorders>
          <w:shd w:val="clear" w:color="auto" w:fill="auto"/>
        </w:tcPr>
        <w:p w:rsidR="00E53BF4" w:rsidRPr="0012126F" w:rsidRDefault="00E53BF4">
          <w:pPr>
            <w:pStyle w:val="a5"/>
            <w:rPr>
              <w:lang w:val="ru-RU"/>
            </w:rPr>
          </w:pPr>
        </w:p>
      </w:tc>
      <w:tc>
        <w:tcPr>
          <w:tcW w:w="4453" w:type="pct"/>
        </w:tcPr>
        <w:p w:rsidR="00E53BF4" w:rsidRPr="0012126F" w:rsidRDefault="00E53BF4">
          <w:pPr>
            <w:pStyle w:val="a5"/>
            <w:rPr>
              <w:lang w:val="ru-RU"/>
            </w:rPr>
          </w:pPr>
        </w:p>
      </w:tc>
    </w:tr>
  </w:tbl>
  <w:p w:rsidR="0009757D" w:rsidRPr="0012126F" w:rsidRDefault="0009757D">
    <w:pPr>
      <w:pStyle w:val="ab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4C9" w:rsidRDefault="006E24C9">
      <w:pPr>
        <w:spacing w:before="0" w:after="0" w:line="240" w:lineRule="auto"/>
      </w:pPr>
      <w:r>
        <w:separator/>
      </w:r>
    </w:p>
  </w:footnote>
  <w:footnote w:type="continuationSeparator" w:id="0">
    <w:p w:rsidR="006E24C9" w:rsidRDefault="006E24C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A14"/>
    <w:multiLevelType w:val="hybridMultilevel"/>
    <w:tmpl w:val="5BF6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54AB7"/>
    <w:multiLevelType w:val="hybridMultilevel"/>
    <w:tmpl w:val="06C29FBC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E8"/>
    <w:rsid w:val="00037A92"/>
    <w:rsid w:val="000873C8"/>
    <w:rsid w:val="0009757D"/>
    <w:rsid w:val="000C1380"/>
    <w:rsid w:val="0012126F"/>
    <w:rsid w:val="00144383"/>
    <w:rsid w:val="001C2336"/>
    <w:rsid w:val="00227500"/>
    <w:rsid w:val="002C0C22"/>
    <w:rsid w:val="003A612C"/>
    <w:rsid w:val="003E5B26"/>
    <w:rsid w:val="004050E8"/>
    <w:rsid w:val="004305ED"/>
    <w:rsid w:val="004464B1"/>
    <w:rsid w:val="004A12EF"/>
    <w:rsid w:val="004F279A"/>
    <w:rsid w:val="0050504A"/>
    <w:rsid w:val="00521E5E"/>
    <w:rsid w:val="0055618C"/>
    <w:rsid w:val="005C62F9"/>
    <w:rsid w:val="005D5BF5"/>
    <w:rsid w:val="006C768B"/>
    <w:rsid w:val="006E24C9"/>
    <w:rsid w:val="007E5F7A"/>
    <w:rsid w:val="008042E3"/>
    <w:rsid w:val="00817C0C"/>
    <w:rsid w:val="008325CF"/>
    <w:rsid w:val="008523FF"/>
    <w:rsid w:val="008B11B7"/>
    <w:rsid w:val="008C5813"/>
    <w:rsid w:val="008E3D7D"/>
    <w:rsid w:val="00913914"/>
    <w:rsid w:val="00917C95"/>
    <w:rsid w:val="00A72745"/>
    <w:rsid w:val="00AF2C02"/>
    <w:rsid w:val="00B27F09"/>
    <w:rsid w:val="00B9662F"/>
    <w:rsid w:val="00C23DAD"/>
    <w:rsid w:val="00D16307"/>
    <w:rsid w:val="00D23A7B"/>
    <w:rsid w:val="00D32517"/>
    <w:rsid w:val="00DC3DF4"/>
    <w:rsid w:val="00E53BF4"/>
    <w:rsid w:val="00E56B1F"/>
    <w:rsid w:val="00EE052F"/>
    <w:rsid w:val="00F46FD1"/>
    <w:rsid w:val="00F83435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913914"/>
  </w:style>
  <w:style w:type="paragraph" w:styleId="1">
    <w:name w:val="heading 1"/>
    <w:basedOn w:val="a"/>
    <w:next w:val="a"/>
    <w:link w:val="10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рганизация"/>
    <w:basedOn w:val="a"/>
    <w:next w:val="a4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a4">
    <w:name w:val="Контактные данные"/>
    <w:basedOn w:val="a"/>
    <w:uiPriority w:val="1"/>
    <w:qFormat/>
    <w:pPr>
      <w:spacing w:before="0" w:after="240" w:line="336" w:lineRule="auto"/>
      <w:contextualSpacing/>
    </w:pPr>
  </w:style>
  <w:style w:type="paragraph" w:customStyle="1" w:styleId="a5">
    <w:name w:val="Место для таблицы"/>
    <w:basedOn w:val="a"/>
    <w:next w:val="a"/>
    <w:uiPriority w:val="2"/>
    <w:qFormat/>
    <w:pPr>
      <w:spacing w:before="0" w:after="0" w:line="80" w:lineRule="exact"/>
    </w:pPr>
  </w:style>
  <w:style w:type="paragraph" w:customStyle="1" w:styleId="a6">
    <w:name w:val="Фотография"/>
    <w:basedOn w:val="a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a8">
    <w:name w:val="Нижний колонтитул Знак"/>
    <w:basedOn w:val="a0"/>
    <w:link w:val="a7"/>
    <w:uiPriority w:val="99"/>
    <w:rPr>
      <w:color w:val="956AAC" w:themeColor="accent5"/>
    </w:rPr>
  </w:style>
  <w:style w:type="paragraph" w:styleId="a9">
    <w:name w:val="Title"/>
    <w:basedOn w:val="a"/>
    <w:link w:val="aa"/>
    <w:uiPriority w:val="1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ab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ac">
    <w:name w:val="Table Grid"/>
    <w:basedOn w:val="a1"/>
    <w:uiPriority w:val="59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ewsletterTable">
    <w:name w:val="Newsletter Table"/>
    <w:basedOn w:val="a1"/>
    <w:uiPriority w:val="99"/>
    <w:pPr>
      <w:spacing w:after="0" w:line="240" w:lineRule="auto"/>
    </w:pPr>
    <w:tblPr>
      <w:tblInd w:w="0" w:type="dxa"/>
      <w:tblBorders>
        <w:top w:val="single" w:sz="8" w:space="0" w:color="956AAC" w:themeColor="accent5"/>
        <w:bottom w:val="single" w:sz="8" w:space="0" w:color="956AAC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a1"/>
    <w:uiPriority w:val="99"/>
    <w:pPr>
      <w:spacing w:after="0" w:line="240" w:lineRule="auto"/>
    </w:pPr>
    <w:tblPr>
      <w:jc w:val="center"/>
      <w:tblInd w:w="0" w:type="dxa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  <w:tcPr>
      <w:vAlign w:val="center"/>
    </w:tc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header"/>
    <w:basedOn w:val="a"/>
    <w:link w:val="af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paragraph" w:styleId="af0">
    <w:name w:val="Balloon Text"/>
    <w:basedOn w:val="a"/>
    <w:link w:val="af1"/>
    <w:uiPriority w:val="99"/>
    <w:semiHidden/>
    <w:unhideWhenUsed/>
    <w:rsid w:val="0009757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757D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C62F9"/>
    <w:pPr>
      <w:ind w:left="720"/>
      <w:contextualSpacing/>
    </w:pPr>
  </w:style>
  <w:style w:type="table" w:customStyle="1" w:styleId="NewsletterTable1">
    <w:name w:val="Newsletter Table1"/>
    <w:basedOn w:val="a1"/>
    <w:uiPriority w:val="99"/>
    <w:rsid w:val="0050504A"/>
    <w:pPr>
      <w:spacing w:after="0" w:line="240" w:lineRule="auto"/>
    </w:pPr>
    <w:tblPr>
      <w:tblInd w:w="0" w:type="dxa"/>
      <w:tblBorders>
        <w:top w:val="single" w:sz="8" w:space="0" w:color="956AAC" w:themeColor="accent5"/>
        <w:bottom w:val="single" w:sz="8" w:space="0" w:color="956AAC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character" w:customStyle="1" w:styleId="0pt">
    <w:name w:val="Основной текст + Интервал 0 pt"/>
    <w:basedOn w:val="a0"/>
    <w:rsid w:val="003E5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1391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nhideWhenUsed/>
    <w:qFormat/>
    <w:rsid w:val="00913914"/>
  </w:style>
  <w:style w:type="paragraph" w:styleId="1">
    <w:name w:val="heading 1"/>
    <w:basedOn w:val="a"/>
    <w:next w:val="a"/>
    <w:link w:val="10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рганизация"/>
    <w:basedOn w:val="a"/>
    <w:next w:val="a4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a4">
    <w:name w:val="Контактные данные"/>
    <w:basedOn w:val="a"/>
    <w:uiPriority w:val="1"/>
    <w:qFormat/>
    <w:pPr>
      <w:spacing w:before="0" w:after="240" w:line="336" w:lineRule="auto"/>
      <w:contextualSpacing/>
    </w:pPr>
  </w:style>
  <w:style w:type="paragraph" w:customStyle="1" w:styleId="a5">
    <w:name w:val="Место для таблицы"/>
    <w:basedOn w:val="a"/>
    <w:next w:val="a"/>
    <w:uiPriority w:val="2"/>
    <w:qFormat/>
    <w:pPr>
      <w:spacing w:before="0" w:after="0" w:line="80" w:lineRule="exact"/>
    </w:pPr>
  </w:style>
  <w:style w:type="paragraph" w:customStyle="1" w:styleId="a6">
    <w:name w:val="Фотография"/>
    <w:basedOn w:val="a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a8">
    <w:name w:val="Нижний колонтитул Знак"/>
    <w:basedOn w:val="a0"/>
    <w:link w:val="a7"/>
    <w:uiPriority w:val="99"/>
    <w:rPr>
      <w:color w:val="956AAC" w:themeColor="accent5"/>
    </w:rPr>
  </w:style>
  <w:style w:type="paragraph" w:styleId="a9">
    <w:name w:val="Title"/>
    <w:basedOn w:val="a"/>
    <w:link w:val="aa"/>
    <w:uiPriority w:val="1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aa">
    <w:name w:val="Название Знак"/>
    <w:basedOn w:val="a0"/>
    <w:link w:val="a9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ab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ac">
    <w:name w:val="Table Grid"/>
    <w:basedOn w:val="a1"/>
    <w:uiPriority w:val="59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ewsletterTable">
    <w:name w:val="Newsletter Table"/>
    <w:basedOn w:val="a1"/>
    <w:uiPriority w:val="99"/>
    <w:pPr>
      <w:spacing w:after="0" w:line="240" w:lineRule="auto"/>
    </w:pPr>
    <w:tblPr>
      <w:tblInd w:w="0" w:type="dxa"/>
      <w:tblBorders>
        <w:top w:val="single" w:sz="8" w:space="0" w:color="956AAC" w:themeColor="accent5"/>
        <w:bottom w:val="single" w:sz="8" w:space="0" w:color="956AAC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a1"/>
    <w:uiPriority w:val="99"/>
    <w:pPr>
      <w:spacing w:after="0" w:line="240" w:lineRule="auto"/>
    </w:pPr>
    <w:tblPr>
      <w:jc w:val="center"/>
      <w:tblInd w:w="0" w:type="dxa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  <w:tcPr>
      <w:vAlign w:val="center"/>
    </w:tc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header"/>
    <w:basedOn w:val="a"/>
    <w:link w:val="af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paragraph" w:styleId="af0">
    <w:name w:val="Balloon Text"/>
    <w:basedOn w:val="a"/>
    <w:link w:val="af1"/>
    <w:uiPriority w:val="99"/>
    <w:semiHidden/>
    <w:unhideWhenUsed/>
    <w:rsid w:val="0009757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757D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C62F9"/>
    <w:pPr>
      <w:ind w:left="720"/>
      <w:contextualSpacing/>
    </w:pPr>
  </w:style>
  <w:style w:type="table" w:customStyle="1" w:styleId="NewsletterTable1">
    <w:name w:val="Newsletter Table1"/>
    <w:basedOn w:val="a1"/>
    <w:uiPriority w:val="99"/>
    <w:rsid w:val="0050504A"/>
    <w:pPr>
      <w:spacing w:after="0" w:line="240" w:lineRule="auto"/>
    </w:pPr>
    <w:tblPr>
      <w:tblInd w:w="0" w:type="dxa"/>
      <w:tblBorders>
        <w:top w:val="single" w:sz="8" w:space="0" w:color="956AAC" w:themeColor="accent5"/>
        <w:bottom w:val="single" w:sz="8" w:space="0" w:color="956AAC" w:themeColor="accent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character" w:customStyle="1" w:styleId="0pt">
    <w:name w:val="Основной текст + Интервал 0 pt"/>
    <w:basedOn w:val="a0"/>
    <w:rsid w:val="003E5B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91391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oshhinskij.a\AppData\Roaming\Microsoft\&#1064;&#1072;&#1073;&#1083;&#1086;&#1085;&#1099;\&#1054;&#1073;&#1098;&#1103;&#1074;&#1083;&#1077;&#1085;&#1080;&#1077;%20&#1086;%20&#1096;&#1082;&#1086;&#1083;&#1100;&#1085;&#1086;&#1084;%20&#1084;&#1077;&#1088;&#1086;&#1087;&#1088;&#1080;&#1103;&#1090;&#1080;&#1080;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Объявление о школьном мероприятии.dotx</Template>
  <TotalTime>1</TotalTime>
  <Pages>3</Pages>
  <Words>137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Блощинский Анатолий Иванович</dc:creator>
  <cp:lastModifiedBy>Рамиля</cp:lastModifiedBy>
  <cp:revision>2</cp:revision>
  <cp:lastPrinted>2018-04-17T12:43:00Z</cp:lastPrinted>
  <dcterms:created xsi:type="dcterms:W3CDTF">2018-04-17T12:44:00Z</dcterms:created>
  <dcterms:modified xsi:type="dcterms:W3CDTF">2018-04-17T12:44:00Z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