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A15" w:rsidRPr="00C72D52" w:rsidRDefault="00D63A15" w:rsidP="00C72D52">
      <w:pPr>
        <w:tabs>
          <w:tab w:val="left" w:pos="74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63A15" w:rsidRDefault="00D63A15" w:rsidP="006E4D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«СОШ пос. им. 25 Октября»</w:t>
      </w:r>
    </w:p>
    <w:p w:rsidR="00D63A15" w:rsidRPr="006E4DD7" w:rsidRDefault="00D63A15" w:rsidP="006E4DD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Приказ №  24-03 от </w:t>
      </w:r>
      <w:r w:rsidRPr="00D44B61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3.</w:t>
      </w:r>
      <w:r w:rsidRPr="00D44B61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</w:rPr>
        <w:t>.2019</w:t>
      </w:r>
    </w:p>
    <w:p w:rsidR="00D63A15" w:rsidRPr="00C72D52" w:rsidRDefault="00D63A15" w:rsidP="00935C89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2D52">
        <w:rPr>
          <w:rFonts w:ascii="Times New Roman" w:hAnsi="Times New Roman"/>
          <w:b/>
          <w:sz w:val="24"/>
          <w:szCs w:val="24"/>
        </w:rPr>
        <w:t>Об организации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72D52">
        <w:rPr>
          <w:rFonts w:ascii="Times New Roman" w:hAnsi="Times New Roman"/>
          <w:b/>
          <w:sz w:val="24"/>
          <w:szCs w:val="24"/>
        </w:rPr>
        <w:t xml:space="preserve">проверки  </w:t>
      </w:r>
      <w:r>
        <w:rPr>
          <w:rFonts w:ascii="Times New Roman" w:hAnsi="Times New Roman"/>
          <w:b/>
          <w:sz w:val="24"/>
          <w:szCs w:val="24"/>
        </w:rPr>
        <w:t xml:space="preserve"> итогового сочинения</w:t>
      </w:r>
      <w:r w:rsidRPr="00C72D5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для </w:t>
      </w:r>
      <w:r w:rsidRPr="00C72D52">
        <w:rPr>
          <w:rFonts w:ascii="Times New Roman" w:hAnsi="Times New Roman"/>
          <w:b/>
          <w:sz w:val="24"/>
          <w:szCs w:val="24"/>
        </w:rPr>
        <w:t>обучающихся 11</w:t>
      </w:r>
      <w:r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D63A15" w:rsidRPr="00C72D52" w:rsidRDefault="00D63A15" w:rsidP="00C72D52">
      <w:pPr>
        <w:tabs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3A15" w:rsidRDefault="00D63A15" w:rsidP="00C72D52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D52">
        <w:rPr>
          <w:rFonts w:ascii="Times New Roman" w:hAnsi="Times New Roman"/>
          <w:sz w:val="24"/>
          <w:szCs w:val="24"/>
        </w:rPr>
        <w:t>На основании Положения «Порядок проведения  государственной итоговой аттестации по образовательным программам  среднего общего образования 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72D52">
        <w:rPr>
          <w:rFonts w:ascii="Times New Roman" w:hAnsi="Times New Roman"/>
          <w:sz w:val="24"/>
          <w:szCs w:val="24"/>
        </w:rPr>
        <w:t>Приказа МО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D5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D52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D52">
        <w:rPr>
          <w:rFonts w:ascii="Times New Roman" w:hAnsi="Times New Roman"/>
          <w:sz w:val="24"/>
          <w:szCs w:val="24"/>
        </w:rPr>
        <w:t>РТ под -1777/18 от 29.11.2018 года «О проведении итогового сочинения (изложения)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D52">
        <w:rPr>
          <w:rFonts w:ascii="Times New Roman" w:hAnsi="Times New Roman"/>
          <w:sz w:val="24"/>
          <w:szCs w:val="24"/>
        </w:rPr>
        <w:t>для обучающихся 11 классов  в общеобразовательных организациях Республики Татарстан, выпускников прошлых лет»</w:t>
      </w:r>
      <w:r>
        <w:rPr>
          <w:rFonts w:ascii="Times New Roman" w:hAnsi="Times New Roman"/>
          <w:sz w:val="24"/>
          <w:szCs w:val="24"/>
        </w:rPr>
        <w:t>,</w:t>
      </w:r>
      <w:r w:rsidRPr="00C72D52">
        <w:rPr>
          <w:rFonts w:ascii="Times New Roman" w:hAnsi="Times New Roman"/>
          <w:sz w:val="24"/>
          <w:szCs w:val="24"/>
        </w:rPr>
        <w:t xml:space="preserve"> приказа  МКУ «Управление образования Лаишевского муниципального района РТ»</w:t>
      </w:r>
      <w:r>
        <w:rPr>
          <w:rFonts w:ascii="Times New Roman" w:hAnsi="Times New Roman"/>
          <w:sz w:val="24"/>
          <w:szCs w:val="24"/>
        </w:rPr>
        <w:t xml:space="preserve">  № 595</w:t>
      </w:r>
      <w:r w:rsidRPr="00C72D52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>т 05</w:t>
      </w:r>
      <w:r w:rsidRPr="00C72D52">
        <w:rPr>
          <w:rFonts w:ascii="Times New Roman" w:hAnsi="Times New Roman"/>
          <w:sz w:val="24"/>
          <w:szCs w:val="24"/>
        </w:rPr>
        <w:t>.12.2018г. «Об организации проверки   итогового сочинения (изложения)  для обучающихся 11 классов  в общеобразовательных организациях Лаишевского муниципального района РТ»,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D52">
        <w:rPr>
          <w:rFonts w:ascii="Times New Roman" w:hAnsi="Times New Roman"/>
          <w:b/>
          <w:sz w:val="24"/>
          <w:szCs w:val="24"/>
        </w:rPr>
        <w:t>приказываю</w:t>
      </w:r>
      <w:r w:rsidRPr="00C72D52">
        <w:rPr>
          <w:rFonts w:ascii="Times New Roman" w:hAnsi="Times New Roman"/>
          <w:sz w:val="24"/>
          <w:szCs w:val="24"/>
        </w:rPr>
        <w:t>:</w:t>
      </w:r>
    </w:p>
    <w:p w:rsidR="00D63A15" w:rsidRPr="00C72D52" w:rsidRDefault="00D63A15" w:rsidP="00C72D52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3A15" w:rsidRDefault="00D63A15" w:rsidP="006E4DD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72D52">
        <w:rPr>
          <w:rFonts w:ascii="Times New Roman" w:hAnsi="Times New Roman"/>
          <w:sz w:val="24"/>
          <w:szCs w:val="24"/>
        </w:rPr>
        <w:t xml:space="preserve">Местом организации проверки материалов </w:t>
      </w:r>
      <w:r>
        <w:rPr>
          <w:rFonts w:ascii="Times New Roman" w:hAnsi="Times New Roman"/>
          <w:sz w:val="24"/>
          <w:szCs w:val="24"/>
        </w:rPr>
        <w:t>итогового сочинения  для обучающихся 11 класса</w:t>
      </w:r>
      <w:r w:rsidRPr="00C72D52">
        <w:rPr>
          <w:rFonts w:ascii="Times New Roman" w:hAnsi="Times New Roman"/>
          <w:sz w:val="24"/>
          <w:szCs w:val="24"/>
        </w:rPr>
        <w:t xml:space="preserve"> считать </w:t>
      </w:r>
      <w:r w:rsidRPr="006E4DD7">
        <w:rPr>
          <w:rFonts w:ascii="Times New Roman" w:hAnsi="Times New Roman"/>
          <w:sz w:val="24"/>
          <w:szCs w:val="24"/>
        </w:rPr>
        <w:t>МБОУ «СОШ пос. им. 25 Октября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D63A15" w:rsidRDefault="00D63A15" w:rsidP="006E4DD7">
      <w:pPr>
        <w:pStyle w:val="ListParagraph"/>
        <w:tabs>
          <w:tab w:val="left" w:pos="652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63A15" w:rsidRDefault="00D63A15" w:rsidP="00FD4939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5C89">
        <w:rPr>
          <w:rFonts w:ascii="Times New Roman" w:hAnsi="Times New Roman"/>
          <w:sz w:val="24"/>
          <w:szCs w:val="24"/>
        </w:rPr>
        <w:t>С</w:t>
      </w:r>
      <w:r w:rsidRPr="00935C89">
        <w:rPr>
          <w:rFonts w:ascii="Times New Roman" w:hAnsi="Times New Roman"/>
          <w:sz w:val="24"/>
          <w:szCs w:val="24"/>
          <w:lang w:eastAsia="ru-RU"/>
        </w:rPr>
        <w:t xml:space="preserve">оздать комиссию по проверке </w:t>
      </w:r>
      <w:r>
        <w:rPr>
          <w:rFonts w:ascii="Times New Roman" w:hAnsi="Times New Roman"/>
          <w:sz w:val="24"/>
          <w:szCs w:val="24"/>
          <w:lang w:eastAsia="ru-RU"/>
        </w:rPr>
        <w:t xml:space="preserve"> итогового сочинения</w:t>
      </w:r>
      <w:r w:rsidRPr="00935C89">
        <w:rPr>
          <w:rFonts w:ascii="Times New Roman" w:hAnsi="Times New Roman"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  <w:sz w:val="24"/>
          <w:szCs w:val="24"/>
          <w:lang w:eastAsia="ru-RU"/>
        </w:rPr>
        <w:t xml:space="preserve">своей образовательной организации в составе: </w:t>
      </w:r>
    </w:p>
    <w:p w:rsidR="00D63A15" w:rsidRDefault="00D63A15" w:rsidP="00935C89">
      <w:pPr>
        <w:pStyle w:val="ListParagraph"/>
        <w:tabs>
          <w:tab w:val="left" w:pos="6521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Председатель – заместитель директора по УР Чихаздинская С.А,</w:t>
      </w:r>
    </w:p>
    <w:p w:rsidR="00D63A15" w:rsidRDefault="00D63A15" w:rsidP="00935C89">
      <w:pPr>
        <w:pStyle w:val="ListParagraph"/>
        <w:tabs>
          <w:tab w:val="left" w:pos="6521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Члены: Карпова Л.Н.- руководитель ШМО предметов гуманитарного цикла,</w:t>
      </w:r>
    </w:p>
    <w:p w:rsidR="00D63A15" w:rsidRDefault="00D63A15" w:rsidP="00935C89">
      <w:pPr>
        <w:pStyle w:val="ListParagraph"/>
        <w:tabs>
          <w:tab w:val="left" w:pos="6521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Клеткина Т.А. – учитель русского языка и литературы;</w:t>
      </w:r>
    </w:p>
    <w:p w:rsidR="00D63A15" w:rsidRPr="00935C89" w:rsidRDefault="00D63A15" w:rsidP="00FD4939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C89">
        <w:rPr>
          <w:rFonts w:ascii="Times New Roman" w:hAnsi="Times New Roman"/>
          <w:sz w:val="24"/>
          <w:szCs w:val="24"/>
        </w:rPr>
        <w:t>Создать необходимые условия для проверки  и</w:t>
      </w:r>
      <w:r>
        <w:rPr>
          <w:rFonts w:ascii="Times New Roman" w:hAnsi="Times New Roman"/>
          <w:sz w:val="24"/>
          <w:szCs w:val="24"/>
        </w:rPr>
        <w:t>тогового сочинения;</w:t>
      </w:r>
    </w:p>
    <w:p w:rsidR="00D63A15" w:rsidRDefault="00D63A15" w:rsidP="00FD4939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935C89">
        <w:rPr>
          <w:rFonts w:ascii="Times New Roman" w:hAnsi="Times New Roman"/>
          <w:sz w:val="24"/>
          <w:szCs w:val="24"/>
        </w:rPr>
        <w:t xml:space="preserve">тветственных лиц ознакомить с инструкциями под </w:t>
      </w:r>
      <w:r>
        <w:rPr>
          <w:rFonts w:ascii="Times New Roman" w:hAnsi="Times New Roman"/>
          <w:sz w:val="24"/>
          <w:szCs w:val="24"/>
        </w:rPr>
        <w:t>под</w:t>
      </w:r>
      <w:bookmarkStart w:id="0" w:name="_GoBack"/>
      <w:bookmarkEnd w:id="0"/>
      <w:r w:rsidRPr="00935C89">
        <w:rPr>
          <w:rFonts w:ascii="Times New Roman" w:hAnsi="Times New Roman"/>
          <w:sz w:val="24"/>
          <w:szCs w:val="24"/>
        </w:rPr>
        <w:t>пись;</w:t>
      </w:r>
    </w:p>
    <w:p w:rsidR="00D63A15" w:rsidRDefault="00D63A15" w:rsidP="00FD4939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05.12.2019 г. о</w:t>
      </w:r>
      <w:r w:rsidRPr="00935C89">
        <w:rPr>
          <w:rFonts w:ascii="Times New Roman" w:hAnsi="Times New Roman"/>
          <w:sz w:val="24"/>
          <w:szCs w:val="24"/>
          <w:lang w:eastAsia="ru-RU"/>
        </w:rPr>
        <w:t>рганизовать проверк</w:t>
      </w:r>
      <w:r>
        <w:rPr>
          <w:rFonts w:ascii="Times New Roman" w:hAnsi="Times New Roman"/>
          <w:sz w:val="24"/>
          <w:szCs w:val="24"/>
          <w:lang w:eastAsia="ru-RU"/>
        </w:rPr>
        <w:t>у итогового сочинения</w:t>
      </w:r>
      <w:r w:rsidRPr="00935C89">
        <w:rPr>
          <w:rFonts w:ascii="Times New Roman" w:hAnsi="Times New Roman"/>
          <w:sz w:val="24"/>
          <w:szCs w:val="24"/>
          <w:lang w:eastAsia="ru-RU"/>
        </w:rPr>
        <w:t xml:space="preserve"> в соответствии с требованиями Методических рекомендаций и порядком проведения итогового сочинения (изложения), утвержденным ОИВ;</w:t>
      </w:r>
    </w:p>
    <w:p w:rsidR="00D63A15" w:rsidRDefault="00D63A15" w:rsidP="00FD4939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935C89">
        <w:rPr>
          <w:rFonts w:ascii="Times New Roman" w:hAnsi="Times New Roman"/>
          <w:sz w:val="24"/>
          <w:szCs w:val="24"/>
          <w:lang w:eastAsia="ru-RU"/>
        </w:rPr>
        <w:t>ри организации проверки  итогового сочинения (изложения) руководствова</w:t>
      </w:r>
      <w:r>
        <w:rPr>
          <w:rFonts w:ascii="Times New Roman" w:hAnsi="Times New Roman"/>
          <w:sz w:val="24"/>
          <w:szCs w:val="24"/>
          <w:lang w:eastAsia="ru-RU"/>
        </w:rPr>
        <w:t>ться  инструкциями «Методические рекомендации</w:t>
      </w:r>
      <w:r w:rsidRPr="00935C89">
        <w:rPr>
          <w:rFonts w:ascii="Times New Roman" w:hAnsi="Times New Roman"/>
          <w:sz w:val="24"/>
          <w:szCs w:val="24"/>
          <w:lang w:eastAsia="ru-RU"/>
        </w:rPr>
        <w:t xml:space="preserve"> для экспертов, участвующих в проверке итогового сочинения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5C89">
        <w:rPr>
          <w:rFonts w:ascii="Times New Roman" w:hAnsi="Times New Roman"/>
          <w:sz w:val="24"/>
          <w:szCs w:val="24"/>
          <w:lang w:eastAsia="ru-RU"/>
        </w:rPr>
        <w:t>(изложения)</w:t>
      </w:r>
      <w:r>
        <w:rPr>
          <w:rFonts w:ascii="Times New Roman" w:hAnsi="Times New Roman"/>
          <w:sz w:val="24"/>
          <w:szCs w:val="24"/>
          <w:lang w:eastAsia="ru-RU"/>
        </w:rPr>
        <w:t>», «М</w:t>
      </w:r>
      <w:r w:rsidRPr="00935C89">
        <w:rPr>
          <w:rFonts w:ascii="Times New Roman" w:hAnsi="Times New Roman"/>
          <w:sz w:val="24"/>
          <w:szCs w:val="24"/>
          <w:lang w:eastAsia="ru-RU"/>
        </w:rPr>
        <w:t>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935C89">
        <w:rPr>
          <w:rFonts w:ascii="Times New Roman" w:hAnsi="Times New Roman"/>
          <w:sz w:val="24"/>
          <w:szCs w:val="24"/>
          <w:lang w:eastAsia="ru-RU"/>
        </w:rPr>
        <w:t>;</w:t>
      </w:r>
    </w:p>
    <w:p w:rsidR="00D63A15" w:rsidRDefault="00D63A15" w:rsidP="00FD4939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935C89">
        <w:rPr>
          <w:rFonts w:ascii="Times New Roman" w:hAnsi="Times New Roman"/>
          <w:sz w:val="24"/>
          <w:szCs w:val="24"/>
          <w:lang w:eastAsia="ru-RU"/>
        </w:rPr>
        <w:t>рганизовать доставку оригиналов бланков с результатами проверки  итогового сочинения (изложения) в МКУ «Управление образования Лаишевского муниципального района РТ» 1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935C89">
        <w:rPr>
          <w:rFonts w:ascii="Times New Roman" w:hAnsi="Times New Roman"/>
          <w:sz w:val="24"/>
          <w:szCs w:val="24"/>
          <w:lang w:eastAsia="ru-RU"/>
        </w:rPr>
        <w:t xml:space="preserve"> декабря 201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935C89">
        <w:rPr>
          <w:rFonts w:ascii="Times New Roman" w:hAnsi="Times New Roman"/>
          <w:sz w:val="24"/>
          <w:szCs w:val="24"/>
          <w:lang w:eastAsia="ru-RU"/>
        </w:rPr>
        <w:t xml:space="preserve"> года.</w:t>
      </w:r>
    </w:p>
    <w:p w:rsidR="00D63A15" w:rsidRDefault="00D63A15" w:rsidP="00FD4939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C89">
        <w:rPr>
          <w:rFonts w:ascii="Times New Roman" w:hAnsi="Times New Roman"/>
          <w:sz w:val="24"/>
          <w:szCs w:val="24"/>
          <w:lang w:eastAsia="ru-RU"/>
        </w:rPr>
        <w:t>Контроль за исполнением данного приказа оставляю за собой</w:t>
      </w:r>
    </w:p>
    <w:p w:rsidR="00D63A15" w:rsidRDefault="00D63A15" w:rsidP="00935C89">
      <w:pPr>
        <w:pStyle w:val="ListParagraph"/>
        <w:tabs>
          <w:tab w:val="left" w:pos="652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63A15" w:rsidRDefault="00D63A15" w:rsidP="00935C89">
      <w:pPr>
        <w:pStyle w:val="ListParagraph"/>
        <w:tabs>
          <w:tab w:val="left" w:pos="652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63A15" w:rsidRDefault="00D63A15" w:rsidP="00935C89">
      <w:pPr>
        <w:pStyle w:val="ListParagraph"/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Директор школы:                  Трифонова Ю.Г.</w:t>
      </w:r>
    </w:p>
    <w:p w:rsidR="00D63A15" w:rsidRDefault="00D63A15" w:rsidP="00935C89">
      <w:pPr>
        <w:pStyle w:val="ListParagraph"/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63A15" w:rsidRDefault="00D63A15" w:rsidP="006E4DD7">
      <w:pPr>
        <w:pStyle w:val="ListParagraph"/>
        <w:tabs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 приказом ознакомлены:</w:t>
      </w:r>
    </w:p>
    <w:p w:rsidR="00D63A15" w:rsidRDefault="00D63A15" w:rsidP="006E4DD7">
      <w:pPr>
        <w:pStyle w:val="ListParagraph"/>
        <w:tabs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Чихаздинская С.А.</w:t>
      </w:r>
    </w:p>
    <w:p w:rsidR="00D63A15" w:rsidRDefault="00D63A15" w:rsidP="006E4DD7">
      <w:pPr>
        <w:pStyle w:val="ListParagraph"/>
        <w:tabs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Карпова Л.Н.</w:t>
      </w:r>
    </w:p>
    <w:p w:rsidR="00D63A15" w:rsidRPr="00935C89" w:rsidRDefault="00D63A15" w:rsidP="006E4DD7">
      <w:pPr>
        <w:pStyle w:val="ListParagraph"/>
        <w:tabs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Клеткина Т.А.</w:t>
      </w:r>
    </w:p>
    <w:p w:rsidR="00D63A15" w:rsidRPr="00935C89" w:rsidRDefault="00D63A15" w:rsidP="00935C89">
      <w:pPr>
        <w:pStyle w:val="ListParagraph"/>
        <w:tabs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63A15" w:rsidRPr="00935C89" w:rsidSect="006E4DD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B507C"/>
    <w:multiLevelType w:val="multilevel"/>
    <w:tmpl w:val="418E5A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">
    <w:nsid w:val="6E6860A9"/>
    <w:multiLevelType w:val="hybridMultilevel"/>
    <w:tmpl w:val="ED5EBDDE"/>
    <w:lvl w:ilvl="0" w:tplc="2AFA367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D52"/>
    <w:rsid w:val="00190D90"/>
    <w:rsid w:val="0020680E"/>
    <w:rsid w:val="002D2804"/>
    <w:rsid w:val="00606547"/>
    <w:rsid w:val="006360AB"/>
    <w:rsid w:val="006E4DD7"/>
    <w:rsid w:val="00935C89"/>
    <w:rsid w:val="009465C7"/>
    <w:rsid w:val="00C44437"/>
    <w:rsid w:val="00C72D52"/>
    <w:rsid w:val="00CC4125"/>
    <w:rsid w:val="00D44B61"/>
    <w:rsid w:val="00D63A15"/>
    <w:rsid w:val="00D85961"/>
    <w:rsid w:val="00DE54B0"/>
    <w:rsid w:val="00FD4939"/>
    <w:rsid w:val="00FF2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54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72D52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1</Pages>
  <Words>332</Words>
  <Characters>1895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Evgenii</cp:lastModifiedBy>
  <cp:revision>5</cp:revision>
  <cp:lastPrinted>2018-12-05T09:29:00Z</cp:lastPrinted>
  <dcterms:created xsi:type="dcterms:W3CDTF">2018-12-05T08:53:00Z</dcterms:created>
  <dcterms:modified xsi:type="dcterms:W3CDTF">2020-01-26T06:09:00Z</dcterms:modified>
</cp:coreProperties>
</file>