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F19" w:rsidRDefault="00A05F19" w:rsidP="00A31521">
      <w:pPr>
        <w:spacing w:after="20" w:line="259" w:lineRule="auto"/>
        <w:ind w:left="0" w:right="0" w:firstLine="0"/>
        <w:jc w:val="center"/>
        <w:rPr>
          <w:b/>
          <w:sz w:val="28"/>
          <w:u w:val="single" w:color="000000"/>
        </w:rPr>
      </w:pPr>
      <w:r>
        <w:rPr>
          <w:b/>
          <w:sz w:val="28"/>
          <w:u w:val="single" w:color="000000"/>
        </w:rPr>
        <w:t>Памятка для участников итогового собеседования по русскому языку и их</w:t>
      </w:r>
      <w:r>
        <w:rPr>
          <w:b/>
          <w:sz w:val="28"/>
        </w:rPr>
        <w:t xml:space="preserve"> </w:t>
      </w:r>
      <w:r>
        <w:rPr>
          <w:b/>
          <w:sz w:val="28"/>
          <w:u w:val="single" w:color="000000"/>
        </w:rPr>
        <w:t>родителей (законных представителей)</w:t>
      </w:r>
    </w:p>
    <w:p w:rsidR="00A05F19" w:rsidRDefault="00A05F19" w:rsidP="00A31521">
      <w:pPr>
        <w:spacing w:after="20" w:line="259" w:lineRule="auto"/>
        <w:ind w:left="0" w:right="0" w:firstLine="0"/>
        <w:jc w:val="center"/>
      </w:pPr>
    </w:p>
    <w:p w:rsidR="00A05F19" w:rsidRPr="004138B7" w:rsidRDefault="00A05F19">
      <w:pPr>
        <w:spacing w:after="135"/>
        <w:ind w:left="-15" w:right="1" w:firstLine="708"/>
        <w:rPr>
          <w:b/>
          <w:sz w:val="28"/>
          <w:szCs w:val="28"/>
          <w:u w:val="single" w:color="000000"/>
        </w:rPr>
      </w:pPr>
      <w:r w:rsidRPr="004138B7">
        <w:rPr>
          <w:sz w:val="28"/>
          <w:szCs w:val="28"/>
        </w:rPr>
        <w:t xml:space="preserve">Итоговое собеседование проводится для обучающихся 9 </w:t>
      </w:r>
      <w:r w:rsidRPr="001C0621">
        <w:rPr>
          <w:sz w:val="28"/>
          <w:szCs w:val="28"/>
        </w:rPr>
        <w:t>классов</w:t>
      </w:r>
      <w:r w:rsidRPr="004138B7">
        <w:rPr>
          <w:sz w:val="28"/>
          <w:szCs w:val="28"/>
        </w:rPr>
        <w:t xml:space="preserve"> как условие допуска к государственной итоговой аттестации по образовательным программам основного общего образования. </w:t>
      </w:r>
    </w:p>
    <w:p w:rsidR="00A05F19" w:rsidRPr="004138B7" w:rsidRDefault="00A05F19">
      <w:pPr>
        <w:spacing w:after="135"/>
        <w:ind w:left="-15" w:right="1" w:firstLine="708"/>
        <w:rPr>
          <w:b/>
          <w:sz w:val="28"/>
          <w:szCs w:val="28"/>
        </w:rPr>
      </w:pPr>
      <w:r w:rsidRPr="004138B7">
        <w:rPr>
          <w:sz w:val="28"/>
          <w:szCs w:val="28"/>
        </w:rPr>
        <w:t>Основной срок:</w:t>
      </w:r>
      <w:r w:rsidRPr="004138B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8</w:t>
      </w:r>
      <w:r w:rsidRPr="004138B7">
        <w:rPr>
          <w:b/>
          <w:sz w:val="28"/>
          <w:szCs w:val="28"/>
        </w:rPr>
        <w:t xml:space="preserve"> февраля 202</w:t>
      </w:r>
      <w:r>
        <w:rPr>
          <w:b/>
          <w:sz w:val="28"/>
          <w:szCs w:val="28"/>
        </w:rPr>
        <w:t xml:space="preserve">3 </w:t>
      </w:r>
      <w:r w:rsidRPr="004138B7">
        <w:rPr>
          <w:b/>
          <w:sz w:val="28"/>
          <w:szCs w:val="28"/>
        </w:rPr>
        <w:t xml:space="preserve">года. </w:t>
      </w:r>
    </w:p>
    <w:p w:rsidR="00A05F19" w:rsidRPr="004138B7" w:rsidRDefault="00A05F19" w:rsidP="009267B4">
      <w:pPr>
        <w:spacing w:after="135"/>
        <w:ind w:left="-15" w:right="1" w:firstLine="708"/>
        <w:rPr>
          <w:b/>
          <w:bCs/>
          <w:sz w:val="28"/>
          <w:szCs w:val="28"/>
        </w:rPr>
      </w:pPr>
      <w:r w:rsidRPr="004138B7">
        <w:rPr>
          <w:sz w:val="28"/>
          <w:szCs w:val="28"/>
        </w:rPr>
        <w:t>Дополнительные сроки: </w:t>
      </w:r>
      <w:r>
        <w:rPr>
          <w:b/>
          <w:sz w:val="28"/>
          <w:szCs w:val="28"/>
        </w:rPr>
        <w:t>15</w:t>
      </w:r>
      <w:r w:rsidRPr="004138B7">
        <w:rPr>
          <w:b/>
          <w:bCs/>
          <w:sz w:val="28"/>
          <w:szCs w:val="28"/>
        </w:rPr>
        <w:t xml:space="preserve"> марта 202</w:t>
      </w:r>
      <w:r>
        <w:rPr>
          <w:b/>
          <w:bCs/>
          <w:sz w:val="28"/>
          <w:szCs w:val="28"/>
        </w:rPr>
        <w:t>3</w:t>
      </w:r>
      <w:r w:rsidRPr="004138B7">
        <w:rPr>
          <w:b/>
          <w:bCs/>
          <w:sz w:val="28"/>
          <w:szCs w:val="28"/>
        </w:rPr>
        <w:t xml:space="preserve"> года, 1</w:t>
      </w:r>
      <w:r>
        <w:rPr>
          <w:b/>
          <w:bCs/>
          <w:sz w:val="28"/>
          <w:szCs w:val="28"/>
        </w:rPr>
        <w:t>5</w:t>
      </w:r>
      <w:r w:rsidRPr="004138B7">
        <w:rPr>
          <w:b/>
          <w:bCs/>
          <w:sz w:val="28"/>
          <w:szCs w:val="28"/>
        </w:rPr>
        <w:t xml:space="preserve"> мая 202</w:t>
      </w:r>
      <w:r>
        <w:rPr>
          <w:b/>
          <w:bCs/>
          <w:sz w:val="28"/>
          <w:szCs w:val="28"/>
        </w:rPr>
        <w:t>3</w:t>
      </w:r>
      <w:r w:rsidRPr="004138B7">
        <w:rPr>
          <w:b/>
          <w:bCs/>
          <w:sz w:val="28"/>
          <w:szCs w:val="28"/>
        </w:rPr>
        <w:t xml:space="preserve"> года.</w:t>
      </w:r>
    </w:p>
    <w:p w:rsidR="00A05F19" w:rsidRPr="006A0363" w:rsidRDefault="00A05F19" w:rsidP="006A0363">
      <w:pPr>
        <w:spacing w:after="135"/>
        <w:ind w:left="-15" w:right="1" w:firstLine="708"/>
        <w:rPr>
          <w:bCs/>
          <w:sz w:val="28"/>
          <w:szCs w:val="28"/>
        </w:rPr>
      </w:pPr>
      <w:r w:rsidRPr="00582775">
        <w:rPr>
          <w:b/>
          <w:bCs/>
          <w:sz w:val="28"/>
          <w:szCs w:val="28"/>
        </w:rPr>
        <w:t>Заявления на участие в итоговом собеседовании по русскому языку</w:t>
      </w:r>
      <w:r w:rsidRPr="006A0363">
        <w:rPr>
          <w:bCs/>
          <w:sz w:val="28"/>
          <w:szCs w:val="28"/>
        </w:rPr>
        <w:t xml:space="preserve"> подаются </w:t>
      </w:r>
      <w:r w:rsidRPr="006A0363">
        <w:rPr>
          <w:sz w:val="28"/>
          <w:szCs w:val="28"/>
        </w:rPr>
        <w:t>в образовательны</w:t>
      </w:r>
      <w:r>
        <w:rPr>
          <w:sz w:val="28"/>
          <w:szCs w:val="28"/>
        </w:rPr>
        <w:t>е</w:t>
      </w:r>
      <w:r w:rsidRPr="006A0363">
        <w:rPr>
          <w:sz w:val="28"/>
          <w:szCs w:val="28"/>
        </w:rPr>
        <w:t xml:space="preserve"> организации по месту обучения </w:t>
      </w:r>
      <w:r w:rsidRPr="006A0363">
        <w:rPr>
          <w:bCs/>
          <w:sz w:val="28"/>
          <w:szCs w:val="28"/>
        </w:rPr>
        <w:t xml:space="preserve">не позднее чем </w:t>
      </w:r>
      <w:r w:rsidRPr="00582775">
        <w:rPr>
          <w:b/>
          <w:bCs/>
          <w:sz w:val="28"/>
          <w:szCs w:val="28"/>
        </w:rPr>
        <w:t xml:space="preserve">за две недели до начала его проведения (МБОУ СОШ №10). </w:t>
      </w:r>
      <w:r>
        <w:rPr>
          <w:sz w:val="28"/>
          <w:szCs w:val="28"/>
        </w:rPr>
        <w:t>Заявление подаётся обучающимися или экстернами лично, на основе документа, удостоверяющего их личность, или их родителями (законными представителями) на основании документа, удостоверяющего их личность. При подаче заявления у</w:t>
      </w:r>
      <w:r w:rsidRPr="004138B7">
        <w:rPr>
          <w:sz w:val="28"/>
          <w:szCs w:val="28"/>
        </w:rPr>
        <w:t>частник</w:t>
      </w:r>
      <w:r>
        <w:rPr>
          <w:sz w:val="28"/>
          <w:szCs w:val="28"/>
        </w:rPr>
        <w:t>и</w:t>
      </w:r>
      <w:r w:rsidRPr="004138B7">
        <w:rPr>
          <w:sz w:val="28"/>
          <w:szCs w:val="28"/>
        </w:rPr>
        <w:t xml:space="preserve"> с ограниченными возможностями здоровья</w:t>
      </w:r>
      <w:r w:rsidRPr="00A70B09">
        <w:rPr>
          <w:sz w:val="28"/>
          <w:szCs w:val="28"/>
        </w:rPr>
        <w:t xml:space="preserve"> </w:t>
      </w:r>
      <w:r>
        <w:rPr>
          <w:sz w:val="28"/>
          <w:szCs w:val="28"/>
        </w:rPr>
        <w:t>предъявляют копии рекомендаций ПМПК</w:t>
      </w:r>
      <w:r w:rsidRPr="004138B7">
        <w:rPr>
          <w:sz w:val="28"/>
          <w:szCs w:val="28"/>
        </w:rPr>
        <w:t>, инвалид</w:t>
      </w:r>
      <w:r>
        <w:rPr>
          <w:sz w:val="28"/>
          <w:szCs w:val="28"/>
        </w:rPr>
        <w:t>ы и дети</w:t>
      </w:r>
      <w:r w:rsidRPr="004138B7">
        <w:rPr>
          <w:sz w:val="28"/>
          <w:szCs w:val="28"/>
        </w:rPr>
        <w:t>-инвалид</w:t>
      </w:r>
      <w:r>
        <w:rPr>
          <w:sz w:val="28"/>
          <w:szCs w:val="28"/>
        </w:rPr>
        <w:t xml:space="preserve">ы - справку, подтверждающую инвалидность. </w:t>
      </w:r>
    </w:p>
    <w:p w:rsidR="00A05F19" w:rsidRPr="006A0363" w:rsidRDefault="00A05F19">
      <w:pPr>
        <w:spacing w:after="133" w:line="274" w:lineRule="auto"/>
        <w:ind w:left="-15" w:right="-7" w:firstLine="708"/>
        <w:rPr>
          <w:sz w:val="28"/>
          <w:szCs w:val="28"/>
        </w:rPr>
      </w:pPr>
      <w:r w:rsidRPr="006A0363">
        <w:rPr>
          <w:sz w:val="28"/>
          <w:szCs w:val="28"/>
        </w:rPr>
        <w:t>Итоговое собеседование проводится в образовательных организациях по месту обучения участников</w:t>
      </w:r>
      <w:r>
        <w:rPr>
          <w:sz w:val="28"/>
          <w:szCs w:val="28"/>
        </w:rPr>
        <w:t xml:space="preserve"> (МБОУ СОШ №10)</w:t>
      </w:r>
      <w:r w:rsidRPr="006A0363">
        <w:rPr>
          <w:sz w:val="28"/>
          <w:szCs w:val="28"/>
        </w:rPr>
        <w:t xml:space="preserve">. </w:t>
      </w:r>
    </w:p>
    <w:p w:rsidR="00A05F19" w:rsidRPr="004138B7" w:rsidRDefault="00A05F19">
      <w:pPr>
        <w:spacing w:after="14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Во время итогового собеседования участникам запрещается пользоваться мобильными телефонами, письменными заметками и любыми справочными материалами.</w:t>
      </w:r>
    </w:p>
    <w:p w:rsidR="00A05F19" w:rsidRPr="00B3786A" w:rsidRDefault="00A05F19" w:rsidP="007A5641">
      <w:pPr>
        <w:spacing w:after="198"/>
        <w:ind w:left="-15" w:right="1" w:firstLine="708"/>
        <w:rPr>
          <w:sz w:val="28"/>
          <w:szCs w:val="28"/>
        </w:rPr>
      </w:pPr>
      <w:r w:rsidRPr="00582775">
        <w:rPr>
          <w:b/>
          <w:sz w:val="28"/>
          <w:szCs w:val="28"/>
        </w:rPr>
        <w:t>Продолжительность итогового собеседования для каждого участника 15 - 16 минут</w:t>
      </w:r>
      <w:r w:rsidRPr="004138B7">
        <w:rPr>
          <w:sz w:val="28"/>
          <w:szCs w:val="28"/>
        </w:rPr>
        <w:t xml:space="preserve">, а </w:t>
      </w:r>
      <w:r w:rsidRPr="00582775">
        <w:rPr>
          <w:b/>
          <w:sz w:val="28"/>
          <w:szCs w:val="28"/>
        </w:rPr>
        <w:t>для участников с ограниченными возможностями здоровья, инвалидов и детей-инвалидов</w:t>
      </w:r>
      <w:r w:rsidRPr="004138B7">
        <w:rPr>
          <w:sz w:val="28"/>
          <w:szCs w:val="28"/>
        </w:rPr>
        <w:t xml:space="preserve"> продолжительность проведения собеседо</w:t>
      </w:r>
      <w:r>
        <w:rPr>
          <w:sz w:val="28"/>
          <w:szCs w:val="28"/>
        </w:rPr>
        <w:t xml:space="preserve">вания увеличивается на </w:t>
      </w:r>
      <w:r w:rsidRPr="00582775">
        <w:rPr>
          <w:b/>
          <w:sz w:val="28"/>
          <w:szCs w:val="28"/>
        </w:rPr>
        <w:t>30 минут</w:t>
      </w:r>
      <w:r>
        <w:rPr>
          <w:sz w:val="28"/>
          <w:szCs w:val="28"/>
        </w:rPr>
        <w:t xml:space="preserve"> </w:t>
      </w:r>
      <w:r w:rsidRPr="00B3786A">
        <w:rPr>
          <w:sz w:val="28"/>
          <w:szCs w:val="28"/>
        </w:rPr>
        <w:t>(т.е. общая продолжительность итогового собеседования для указанных категорий участников итогового собеседования составляет в среднем 45 минут). Участники итогового собеседования с ОВЗ, участники итогового собеседования – дети-инвалиды и инвалиды самостоятельно по своему усмотрению распределяют время, отведенное на проведение итогового собеседования. Так, вышеназванные участники итогового собеседования могут использовать время как на подготовку к ответам (например, использовать больше времени на подготовку, чем предусмотрено заданиями к КИМ итогового собеседования), так и на ответы на задания КИМ итогового собеседования. В продолжительность итогового собеседования не включается время, отведенное на подготовительные мероприятия (приветствие участника итогового собеседования, внесение сведений в ведомость учета проведения итогового собеседования в аудитории) инструктаж участника итогового собеседования собеседником по выполнению заданий КИМ итогового собеседования до начала процедуры и др.)</w:t>
      </w:r>
    </w:p>
    <w:p w:rsidR="00A05F19" w:rsidRPr="004138B7" w:rsidRDefault="00A05F19" w:rsidP="00A8680D">
      <w:pPr>
        <w:spacing w:after="198"/>
        <w:ind w:left="-15" w:right="1" w:firstLine="708"/>
        <w:rPr>
          <w:b/>
          <w:bCs/>
          <w:sz w:val="28"/>
          <w:szCs w:val="28"/>
          <w:u w:val="single"/>
        </w:rPr>
      </w:pPr>
      <w:r w:rsidRPr="004138B7">
        <w:rPr>
          <w:b/>
          <w:bCs/>
          <w:sz w:val="28"/>
          <w:szCs w:val="28"/>
          <w:u w:val="single"/>
        </w:rPr>
        <w:t>Итоговое собеседование по русскому языку состоит из четырех заданий:</w:t>
      </w:r>
    </w:p>
    <w:p w:rsidR="00A05F19" w:rsidRPr="00C36D44" w:rsidRDefault="00A05F19" w:rsidP="007A5641">
      <w:pPr>
        <w:pStyle w:val="ListParagraph"/>
        <w:numPr>
          <w:ilvl w:val="0"/>
          <w:numId w:val="8"/>
        </w:numPr>
        <w:spacing w:after="198"/>
        <w:ind w:right="1"/>
        <w:rPr>
          <w:sz w:val="28"/>
          <w:szCs w:val="28"/>
        </w:rPr>
      </w:pPr>
      <w:r w:rsidRPr="00C36D44">
        <w:rPr>
          <w:sz w:val="28"/>
          <w:szCs w:val="28"/>
        </w:rPr>
        <w:t>чтение вслух текста</w:t>
      </w:r>
      <w:r>
        <w:rPr>
          <w:sz w:val="28"/>
          <w:szCs w:val="28"/>
        </w:rPr>
        <w:t xml:space="preserve"> научно-публицистического стиля</w:t>
      </w:r>
      <w:r w:rsidRPr="00C36D44">
        <w:rPr>
          <w:sz w:val="28"/>
          <w:szCs w:val="28"/>
        </w:rPr>
        <w:t>;</w:t>
      </w:r>
    </w:p>
    <w:p w:rsidR="00A05F19" w:rsidRPr="00C36D44" w:rsidRDefault="00A05F19" w:rsidP="007A5641">
      <w:pPr>
        <w:pStyle w:val="ListParagraph"/>
        <w:numPr>
          <w:ilvl w:val="0"/>
          <w:numId w:val="8"/>
        </w:numPr>
        <w:spacing w:after="198"/>
        <w:ind w:right="1"/>
        <w:rPr>
          <w:sz w:val="28"/>
          <w:szCs w:val="28"/>
        </w:rPr>
      </w:pPr>
      <w:r w:rsidRPr="00C36D44">
        <w:rPr>
          <w:sz w:val="28"/>
          <w:szCs w:val="28"/>
        </w:rPr>
        <w:t>пересказ текста с привлечением дополнительной информации;</w:t>
      </w:r>
    </w:p>
    <w:p w:rsidR="00A05F19" w:rsidRPr="00C36D44" w:rsidRDefault="00A05F19" w:rsidP="007A5641">
      <w:pPr>
        <w:pStyle w:val="ListParagraph"/>
        <w:numPr>
          <w:ilvl w:val="0"/>
          <w:numId w:val="8"/>
        </w:numPr>
        <w:spacing w:after="198"/>
        <w:ind w:right="1"/>
        <w:rPr>
          <w:sz w:val="28"/>
          <w:szCs w:val="28"/>
        </w:rPr>
      </w:pPr>
      <w:r>
        <w:rPr>
          <w:sz w:val="28"/>
          <w:szCs w:val="28"/>
        </w:rPr>
        <w:t xml:space="preserve">тематическое </w:t>
      </w:r>
      <w:r w:rsidRPr="00C36D44">
        <w:rPr>
          <w:sz w:val="28"/>
          <w:szCs w:val="28"/>
        </w:rPr>
        <w:t xml:space="preserve">монологическое высказывание </w:t>
      </w:r>
      <w:r>
        <w:rPr>
          <w:sz w:val="28"/>
          <w:szCs w:val="28"/>
        </w:rPr>
        <w:t>(</w:t>
      </w:r>
      <w:r w:rsidRPr="00C36D44">
        <w:rPr>
          <w:sz w:val="28"/>
          <w:szCs w:val="28"/>
        </w:rPr>
        <w:t>выб</w:t>
      </w:r>
      <w:r>
        <w:rPr>
          <w:sz w:val="28"/>
          <w:szCs w:val="28"/>
        </w:rPr>
        <w:t>о</w:t>
      </w:r>
      <w:r w:rsidRPr="00C36D44">
        <w:rPr>
          <w:sz w:val="28"/>
          <w:szCs w:val="28"/>
        </w:rPr>
        <w:t>р</w:t>
      </w:r>
      <w:r>
        <w:rPr>
          <w:sz w:val="28"/>
          <w:szCs w:val="28"/>
        </w:rPr>
        <w:t xml:space="preserve"> 1</w:t>
      </w:r>
      <w:r w:rsidRPr="00C36D44">
        <w:rPr>
          <w:sz w:val="28"/>
          <w:szCs w:val="28"/>
        </w:rPr>
        <w:t xml:space="preserve"> тем</w:t>
      </w:r>
      <w:r>
        <w:rPr>
          <w:sz w:val="28"/>
          <w:szCs w:val="28"/>
        </w:rPr>
        <w:t>ы из 3-х)</w:t>
      </w:r>
      <w:r w:rsidRPr="00C36D44">
        <w:rPr>
          <w:sz w:val="28"/>
          <w:szCs w:val="28"/>
        </w:rPr>
        <w:t>;</w:t>
      </w:r>
    </w:p>
    <w:p w:rsidR="00A05F19" w:rsidRDefault="00A05F19" w:rsidP="007A5641">
      <w:pPr>
        <w:pStyle w:val="ListParagraph"/>
        <w:numPr>
          <w:ilvl w:val="0"/>
          <w:numId w:val="8"/>
        </w:numPr>
        <w:spacing w:after="198"/>
        <w:ind w:right="1"/>
        <w:rPr>
          <w:sz w:val="28"/>
          <w:szCs w:val="28"/>
        </w:rPr>
      </w:pPr>
      <w:r>
        <w:rPr>
          <w:sz w:val="28"/>
          <w:szCs w:val="28"/>
        </w:rPr>
        <w:t xml:space="preserve">участие в </w:t>
      </w:r>
      <w:r w:rsidRPr="00C36D44">
        <w:rPr>
          <w:sz w:val="28"/>
          <w:szCs w:val="28"/>
        </w:rPr>
        <w:t>диалог</w:t>
      </w:r>
      <w:r>
        <w:rPr>
          <w:sz w:val="28"/>
          <w:szCs w:val="28"/>
        </w:rPr>
        <w:t>е</w:t>
      </w:r>
      <w:r w:rsidRPr="00C36D44">
        <w:rPr>
          <w:sz w:val="28"/>
          <w:szCs w:val="28"/>
        </w:rPr>
        <w:t xml:space="preserve"> с экзаменатором-собеседником</w:t>
      </w:r>
      <w:r>
        <w:rPr>
          <w:sz w:val="28"/>
          <w:szCs w:val="28"/>
        </w:rPr>
        <w:t xml:space="preserve"> по теме задания 3</w:t>
      </w:r>
      <w:r w:rsidRPr="00C36D44">
        <w:rPr>
          <w:sz w:val="28"/>
          <w:szCs w:val="28"/>
        </w:rPr>
        <w:t>.</w:t>
      </w:r>
    </w:p>
    <w:p w:rsidR="00A05F19" w:rsidRPr="00D709BA" w:rsidRDefault="00A05F19" w:rsidP="00D709BA">
      <w:pPr>
        <w:spacing w:after="198"/>
        <w:ind w:left="693" w:right="1" w:firstLine="0"/>
        <w:rPr>
          <w:sz w:val="28"/>
          <w:szCs w:val="28"/>
        </w:rPr>
      </w:pPr>
      <w:r w:rsidRPr="00D709BA">
        <w:rPr>
          <w:sz w:val="28"/>
          <w:szCs w:val="28"/>
        </w:rPr>
        <w:t xml:space="preserve">Все задания </w:t>
      </w:r>
      <w:r>
        <w:rPr>
          <w:sz w:val="28"/>
          <w:szCs w:val="28"/>
        </w:rPr>
        <w:t>представляют собой задания с развернутым ответом.</w:t>
      </w:r>
    </w:p>
    <w:p w:rsidR="00A05F19" w:rsidRDefault="00A05F19" w:rsidP="00A8680D">
      <w:pPr>
        <w:spacing w:after="198"/>
        <w:ind w:left="-15" w:right="1" w:firstLine="708"/>
        <w:rPr>
          <w:sz w:val="28"/>
          <w:szCs w:val="28"/>
        </w:rPr>
      </w:pPr>
      <w:r w:rsidRPr="004138B7">
        <w:rPr>
          <w:b/>
          <w:bCs/>
          <w:sz w:val="28"/>
          <w:szCs w:val="28"/>
        </w:rPr>
        <w:t>Итоговое собеседование оценивается</w:t>
      </w:r>
      <w:r w:rsidRPr="004138B7">
        <w:rPr>
          <w:sz w:val="28"/>
          <w:szCs w:val="28"/>
        </w:rPr>
        <w:t xml:space="preserve">  по системе «зачет»/«незачет». Минимальное количество баллов</w:t>
      </w:r>
      <w:r>
        <w:rPr>
          <w:sz w:val="28"/>
          <w:szCs w:val="28"/>
        </w:rPr>
        <w:t xml:space="preserve"> для получения зачета</w:t>
      </w:r>
      <w:r w:rsidRPr="004138B7">
        <w:rPr>
          <w:sz w:val="28"/>
          <w:szCs w:val="28"/>
        </w:rPr>
        <w:t xml:space="preserve"> – 10</w:t>
      </w:r>
      <w:r>
        <w:rPr>
          <w:sz w:val="28"/>
          <w:szCs w:val="28"/>
        </w:rPr>
        <w:t xml:space="preserve">; </w:t>
      </w:r>
      <w:r w:rsidRPr="004138B7">
        <w:rPr>
          <w:sz w:val="28"/>
          <w:szCs w:val="28"/>
        </w:rPr>
        <w:t>максимально возможное количество баллов – 20.</w:t>
      </w:r>
    </w:p>
    <w:p w:rsidR="00A05F19" w:rsidRPr="004138B7" w:rsidRDefault="00A05F19" w:rsidP="00A8680D">
      <w:pPr>
        <w:spacing w:after="198"/>
        <w:ind w:left="-15" w:right="1" w:firstLine="708"/>
        <w:rPr>
          <w:sz w:val="28"/>
          <w:szCs w:val="28"/>
        </w:rPr>
      </w:pPr>
      <w:r>
        <w:rPr>
          <w:b/>
          <w:bCs/>
          <w:sz w:val="28"/>
          <w:szCs w:val="28"/>
        </w:rPr>
        <w:t>Ознакомление с результатами итогового собеседования осуществляется по месту подачи заявления на участие в итоговом собеседовании по русскому языку (МБОУ СОШ №10) под подпись обучающихся и их родителей (законных представителей) не позднее 8 рабочих дней со дня проведения итогового собеседования (после внесения результатов участников итогового собеседования в РИС в соответствии с графиком внесения сведений с в РИС и передачи сведений в ФИС).</w:t>
      </w:r>
    </w:p>
    <w:p w:rsidR="00A05F19" w:rsidRPr="004138B7" w:rsidRDefault="00A05F19">
      <w:pPr>
        <w:spacing w:after="152"/>
        <w:ind w:left="-15" w:right="1" w:firstLine="708"/>
        <w:rPr>
          <w:sz w:val="28"/>
          <w:szCs w:val="28"/>
        </w:rPr>
      </w:pPr>
      <w:r w:rsidRPr="004138B7">
        <w:rPr>
          <w:b/>
          <w:sz w:val="28"/>
          <w:szCs w:val="28"/>
          <w:u w:val="single" w:color="000000"/>
        </w:rPr>
        <w:t>В случае получения неудовлетворительного результата («незачет»)</w:t>
      </w:r>
      <w:r w:rsidRPr="004138B7">
        <w:rPr>
          <w:sz w:val="28"/>
          <w:szCs w:val="28"/>
        </w:rPr>
        <w:t xml:space="preserve"> за итоговое собеседование участники вправе его пересдать в текущем учебном году, но не более двух раз и только в дополнительные сроки. </w:t>
      </w:r>
    </w:p>
    <w:p w:rsidR="00A05F19" w:rsidRPr="004138B7" w:rsidRDefault="00A05F19">
      <w:pPr>
        <w:spacing w:after="37"/>
        <w:ind w:left="-15" w:right="1" w:firstLine="708"/>
        <w:rPr>
          <w:sz w:val="28"/>
          <w:szCs w:val="28"/>
        </w:rPr>
      </w:pPr>
      <w:r w:rsidRPr="004138B7">
        <w:rPr>
          <w:b/>
          <w:sz w:val="28"/>
          <w:szCs w:val="28"/>
          <w:u w:val="single" w:color="000000"/>
        </w:rPr>
        <w:t>Повторно допускаются к итоговому собеседованию в дополнительные сроки в</w:t>
      </w:r>
      <w:r w:rsidRPr="004138B7">
        <w:rPr>
          <w:b/>
          <w:sz w:val="28"/>
          <w:szCs w:val="28"/>
        </w:rPr>
        <w:t xml:space="preserve"> </w:t>
      </w:r>
      <w:r w:rsidRPr="004138B7">
        <w:rPr>
          <w:b/>
          <w:sz w:val="28"/>
          <w:szCs w:val="28"/>
          <w:u w:val="single" w:color="000000"/>
        </w:rPr>
        <w:t>текущем учебном году</w:t>
      </w:r>
      <w:r w:rsidRPr="004138B7">
        <w:rPr>
          <w:sz w:val="28"/>
          <w:szCs w:val="28"/>
        </w:rPr>
        <w:t xml:space="preserve">:  </w:t>
      </w:r>
    </w:p>
    <w:p w:rsidR="00A05F19" w:rsidRPr="000467C2" w:rsidRDefault="00A05F19" w:rsidP="000467C2">
      <w:pPr>
        <w:numPr>
          <w:ilvl w:val="0"/>
          <w:numId w:val="1"/>
        </w:numPr>
        <w:spacing w:after="40"/>
        <w:ind w:left="-15" w:right="1" w:firstLine="708"/>
        <w:rPr>
          <w:sz w:val="28"/>
          <w:szCs w:val="28"/>
        </w:rPr>
      </w:pPr>
      <w:r w:rsidRPr="000467C2">
        <w:rPr>
          <w:sz w:val="28"/>
          <w:szCs w:val="28"/>
        </w:rPr>
        <w:t xml:space="preserve">получившие неудовлетворительный результат («незачет»);  </w:t>
      </w:r>
    </w:p>
    <w:p w:rsidR="00A05F19" w:rsidRPr="004138B7" w:rsidRDefault="00A05F19">
      <w:pPr>
        <w:numPr>
          <w:ilvl w:val="0"/>
          <w:numId w:val="1"/>
        </w:numPr>
        <w:spacing w:after="3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не явившиеся по уважительным причинам (болезнь или иные обстоятельства), подтвержденным документально;  </w:t>
      </w:r>
    </w:p>
    <w:p w:rsidR="00A05F19" w:rsidRPr="004138B7" w:rsidRDefault="00A05F19">
      <w:pPr>
        <w:numPr>
          <w:ilvl w:val="0"/>
          <w:numId w:val="1"/>
        </w:numPr>
        <w:spacing w:after="146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не завершившие по уважительным причинам (болезнь или иные обстоятельства), подтвержденным документально. </w:t>
      </w:r>
    </w:p>
    <w:p w:rsidR="00A05F19" w:rsidRPr="004138B7" w:rsidRDefault="00A05F19">
      <w:pPr>
        <w:spacing w:after="197"/>
        <w:ind w:left="-15" w:right="1" w:firstLine="708"/>
        <w:rPr>
          <w:b/>
          <w:sz w:val="28"/>
          <w:szCs w:val="28"/>
          <w:u w:val="single" w:color="000000"/>
        </w:rPr>
      </w:pPr>
      <w:r w:rsidRPr="004138B7">
        <w:rPr>
          <w:sz w:val="28"/>
          <w:szCs w:val="28"/>
        </w:rPr>
        <w:t xml:space="preserve">Итоговое собеседование </w:t>
      </w:r>
      <w:r w:rsidRPr="004138B7">
        <w:rPr>
          <w:b/>
          <w:sz w:val="28"/>
          <w:szCs w:val="28"/>
          <w:u w:val="single" w:color="000000"/>
        </w:rPr>
        <w:t>начинается в 09.00.</w:t>
      </w:r>
    </w:p>
    <w:p w:rsidR="00A05F19" w:rsidRPr="004138B7" w:rsidRDefault="00A05F19">
      <w:pPr>
        <w:spacing w:after="19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Обучающиеся </w:t>
      </w:r>
      <w:r>
        <w:rPr>
          <w:sz w:val="28"/>
          <w:szCs w:val="28"/>
        </w:rPr>
        <w:t xml:space="preserve">поочередно </w:t>
      </w:r>
      <w:r w:rsidRPr="004138B7">
        <w:rPr>
          <w:sz w:val="28"/>
          <w:szCs w:val="28"/>
        </w:rPr>
        <w:t xml:space="preserve">приглашаются в аудиторию проведения. </w:t>
      </w:r>
    </w:p>
    <w:p w:rsidR="00A05F19" w:rsidRPr="004138B7" w:rsidRDefault="00A05F19">
      <w:pPr>
        <w:spacing w:after="19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В аудитории проведения участнику необходимо предъявить документ, удостоверяющий личность. </w:t>
      </w:r>
    </w:p>
    <w:p w:rsidR="00A05F19" w:rsidRPr="004138B7" w:rsidRDefault="00A05F19">
      <w:pPr>
        <w:spacing w:after="27" w:line="274" w:lineRule="auto"/>
        <w:ind w:left="-15" w:right="-7" w:firstLine="708"/>
        <w:rPr>
          <w:sz w:val="28"/>
          <w:szCs w:val="28"/>
        </w:rPr>
      </w:pPr>
      <w:r w:rsidRPr="004138B7">
        <w:rPr>
          <w:b/>
          <w:sz w:val="28"/>
          <w:szCs w:val="28"/>
          <w:u w:val="single" w:color="000000"/>
        </w:rPr>
        <w:t>В аудитории проведения итогового собеседования</w:t>
      </w:r>
      <w:r w:rsidRPr="004138B7">
        <w:rPr>
          <w:sz w:val="28"/>
          <w:szCs w:val="28"/>
        </w:rPr>
        <w:t xml:space="preserve"> во время проведения </w:t>
      </w:r>
      <w:r w:rsidRPr="004138B7">
        <w:rPr>
          <w:b/>
          <w:sz w:val="28"/>
          <w:szCs w:val="28"/>
          <w:u w:val="single" w:color="000000"/>
        </w:rPr>
        <w:t>присутствуют:</w:t>
      </w:r>
      <w:r w:rsidRPr="004138B7">
        <w:rPr>
          <w:sz w:val="28"/>
          <w:szCs w:val="28"/>
        </w:rPr>
        <w:t xml:space="preserve">  </w:t>
      </w:r>
    </w:p>
    <w:p w:rsidR="00A05F19" w:rsidRPr="004138B7" w:rsidRDefault="00A05F19" w:rsidP="0076559B">
      <w:pPr>
        <w:numPr>
          <w:ilvl w:val="0"/>
          <w:numId w:val="1"/>
        </w:num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од</w:t>
      </w:r>
      <w:r>
        <w:rPr>
          <w:sz w:val="28"/>
          <w:szCs w:val="28"/>
        </w:rPr>
        <w:t xml:space="preserve">ин </w:t>
      </w:r>
      <w:r w:rsidRPr="004138B7">
        <w:rPr>
          <w:sz w:val="28"/>
          <w:szCs w:val="28"/>
        </w:rPr>
        <w:t xml:space="preserve">участник итогового собеседования;  </w:t>
      </w:r>
    </w:p>
    <w:p w:rsidR="00A05F19" w:rsidRPr="004138B7" w:rsidRDefault="00A05F19">
      <w:pPr>
        <w:numPr>
          <w:ilvl w:val="0"/>
          <w:numId w:val="1"/>
        </w:num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экзаменатор-собеседник;  </w:t>
      </w:r>
    </w:p>
    <w:p w:rsidR="00A05F19" w:rsidRPr="004138B7" w:rsidRDefault="00A05F19">
      <w:pPr>
        <w:numPr>
          <w:ilvl w:val="0"/>
          <w:numId w:val="1"/>
        </w:num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эксперт по проверке ответов участников итогового собеседования (</w:t>
      </w:r>
      <w:r>
        <w:rPr>
          <w:sz w:val="28"/>
          <w:szCs w:val="28"/>
        </w:rPr>
        <w:t>если определена модель проверки во время ответа участника</w:t>
      </w:r>
      <w:r w:rsidRPr="004138B7">
        <w:rPr>
          <w:sz w:val="28"/>
          <w:szCs w:val="28"/>
        </w:rPr>
        <w:t>);</w:t>
      </w:r>
    </w:p>
    <w:p w:rsidR="00A05F19" w:rsidRPr="004138B7" w:rsidRDefault="00A05F19">
      <w:pPr>
        <w:numPr>
          <w:ilvl w:val="0"/>
          <w:numId w:val="1"/>
        </w:num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технический специалист (может присутствовать</w:t>
      </w:r>
      <w:r>
        <w:rPr>
          <w:sz w:val="28"/>
          <w:szCs w:val="28"/>
        </w:rPr>
        <w:t xml:space="preserve"> для обеспечения работы технических устройств</w:t>
      </w:r>
      <w:r w:rsidRPr="004138B7">
        <w:rPr>
          <w:sz w:val="28"/>
          <w:szCs w:val="28"/>
        </w:rPr>
        <w:t xml:space="preserve">). </w:t>
      </w:r>
    </w:p>
    <w:p w:rsidR="00A05F19" w:rsidRDefault="00A05F19" w:rsidP="00613D58">
      <w:pPr>
        <w:ind w:left="-15" w:right="1" w:firstLine="708"/>
        <w:rPr>
          <w:sz w:val="28"/>
          <w:szCs w:val="28"/>
        </w:rPr>
      </w:pPr>
      <w:r>
        <w:rPr>
          <w:sz w:val="28"/>
          <w:szCs w:val="28"/>
        </w:rPr>
        <w:t>Э</w:t>
      </w:r>
      <w:r w:rsidRPr="004138B7">
        <w:rPr>
          <w:sz w:val="28"/>
          <w:szCs w:val="28"/>
        </w:rPr>
        <w:t>кзаменатор</w:t>
      </w:r>
      <w:r>
        <w:rPr>
          <w:sz w:val="28"/>
          <w:szCs w:val="28"/>
        </w:rPr>
        <w:t>ом</w:t>
      </w:r>
      <w:r w:rsidRPr="004138B7">
        <w:rPr>
          <w:sz w:val="28"/>
          <w:szCs w:val="28"/>
        </w:rPr>
        <w:t>-собеседник</w:t>
      </w:r>
      <w:r>
        <w:rPr>
          <w:sz w:val="28"/>
          <w:szCs w:val="28"/>
        </w:rPr>
        <w:t xml:space="preserve">ом при проведении </w:t>
      </w:r>
      <w:r w:rsidRPr="004138B7">
        <w:rPr>
          <w:sz w:val="28"/>
          <w:szCs w:val="28"/>
        </w:rPr>
        <w:t>итогового собеседования</w:t>
      </w:r>
      <w:r>
        <w:rPr>
          <w:sz w:val="28"/>
          <w:szCs w:val="28"/>
        </w:rPr>
        <w:t xml:space="preserve"> должен быть </w:t>
      </w:r>
      <w:r w:rsidRPr="002629E4">
        <w:rPr>
          <w:b/>
          <w:i/>
          <w:sz w:val="28"/>
          <w:szCs w:val="28"/>
        </w:rPr>
        <w:t>учитель</w:t>
      </w:r>
      <w:r>
        <w:rPr>
          <w:sz w:val="28"/>
          <w:szCs w:val="28"/>
        </w:rPr>
        <w:t xml:space="preserve"> по любому предмету, </w:t>
      </w:r>
      <w:r w:rsidRPr="002629E4">
        <w:rPr>
          <w:b/>
          <w:i/>
          <w:sz w:val="28"/>
          <w:szCs w:val="28"/>
        </w:rPr>
        <w:t>не преподающий в этом классе</w:t>
      </w:r>
      <w:r>
        <w:rPr>
          <w:sz w:val="28"/>
          <w:szCs w:val="28"/>
        </w:rPr>
        <w:t>.</w:t>
      </w:r>
    </w:p>
    <w:p w:rsidR="00A05F19" w:rsidRPr="004138B7" w:rsidRDefault="00A05F19" w:rsidP="00613D58">
      <w:p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В качестве экспертов могут выступать только учителя русского языка и литературы. Эксперт оценивает выполнение заданий по специально разработанным критериям с учетом соблюдения норм современного русского литературного языка.</w:t>
      </w:r>
    </w:p>
    <w:p w:rsidR="00A05F19" w:rsidRPr="004138B7" w:rsidRDefault="00A05F19">
      <w:pPr>
        <w:spacing w:after="156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Во время проведения итогового собеседования </w:t>
      </w:r>
      <w:r w:rsidRPr="004138B7">
        <w:rPr>
          <w:b/>
          <w:sz w:val="28"/>
          <w:szCs w:val="28"/>
          <w:u w:val="single" w:color="000000"/>
        </w:rPr>
        <w:t>ведется аудиозапись</w:t>
      </w:r>
      <w:r w:rsidRPr="004138B7">
        <w:rPr>
          <w:sz w:val="28"/>
          <w:szCs w:val="28"/>
        </w:rPr>
        <w:t xml:space="preserve">. </w:t>
      </w:r>
    </w:p>
    <w:p w:rsidR="00A05F19" w:rsidRPr="004138B7" w:rsidRDefault="00A05F19">
      <w:pPr>
        <w:spacing w:after="14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Участник итогового собеседования перед началом ответа проговаривает в средство аудиозаписи свою фамилию, имя, отчество, номер варианта. Перед ответом на каждое задание участник итогового собеседования произносит номер задания. </w:t>
      </w:r>
    </w:p>
    <w:p w:rsidR="00A05F19" w:rsidRPr="004138B7" w:rsidRDefault="00A05F19">
      <w:pPr>
        <w:spacing w:after="190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Эксперт оценивает ответ участника непосредственно по ходу общения его с экзаменатором-собеседником либо по аудиозаписи. </w:t>
      </w:r>
    </w:p>
    <w:p w:rsidR="00A05F19" w:rsidRDefault="00A05F19" w:rsidP="009267B4">
      <w:pPr>
        <w:spacing w:after="133" w:line="274" w:lineRule="auto"/>
        <w:ind w:left="-15" w:right="-7" w:firstLine="708"/>
        <w:rPr>
          <w:b/>
          <w:sz w:val="28"/>
          <w:szCs w:val="28"/>
        </w:rPr>
      </w:pPr>
      <w:r w:rsidRPr="004138B7">
        <w:rPr>
          <w:b/>
          <w:sz w:val="28"/>
          <w:szCs w:val="28"/>
        </w:rPr>
        <w:t>Действие результата итогового собеседования как допуска к ГИА – бессрочно.</w:t>
      </w:r>
    </w:p>
    <w:p w:rsidR="00A05F19" w:rsidRPr="007C7AFF" w:rsidRDefault="00A05F19" w:rsidP="007C7AFF">
      <w:pPr>
        <w:spacing w:after="133" w:line="274" w:lineRule="auto"/>
        <w:ind w:left="-15" w:right="-7" w:firstLine="0"/>
        <w:rPr>
          <w:b/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582775">
        <w:rPr>
          <w:sz w:val="28"/>
          <w:szCs w:val="28"/>
        </w:rPr>
        <w:t xml:space="preserve">В целях предотвращения конфликта интересов и обеспечения объективного оценивания итогового собеседования участникам итогового собеседования при </w:t>
      </w:r>
      <w:r w:rsidRPr="008A1388">
        <w:rPr>
          <w:b/>
          <w:sz w:val="28"/>
          <w:szCs w:val="28"/>
        </w:rPr>
        <w:t>получении повторного неудовлетворительного результата («незачет») за итоговое собеседование предоставляется право подать в письменной форме заявление на проверку аудиозаписи устного ответа</w:t>
      </w:r>
      <w:r w:rsidRPr="00582775">
        <w:rPr>
          <w:sz w:val="28"/>
          <w:szCs w:val="28"/>
        </w:rPr>
        <w:t xml:space="preserve"> участника итогового собеседования комиссией по проверке итогового собеседования другой образовательной организации или комиссией, сформированной в местах, определенных </w:t>
      </w:r>
      <w:r>
        <w:rPr>
          <w:sz w:val="28"/>
          <w:szCs w:val="28"/>
        </w:rPr>
        <w:t>минобразованием Ростовской области</w:t>
      </w:r>
      <w:r w:rsidRPr="00582775">
        <w:rPr>
          <w:sz w:val="28"/>
          <w:szCs w:val="28"/>
        </w:rPr>
        <w:t xml:space="preserve">. </w:t>
      </w:r>
      <w:r w:rsidRPr="007C7AFF">
        <w:rPr>
          <w:b/>
          <w:sz w:val="28"/>
          <w:szCs w:val="28"/>
        </w:rPr>
        <w:t>Заявление о повторной проверке итогового собеседования подаётся обучающимся/экстерном или его родителями (законными представителями) в ОМС (отдел образования администрации Белокалитвинского района) в течение двух рабочих дней со дня ознакомления с результатами итогового собеседования.</w:t>
      </w:r>
      <w:r>
        <w:rPr>
          <w:b/>
          <w:sz w:val="28"/>
          <w:szCs w:val="28"/>
        </w:rPr>
        <w:t xml:space="preserve"> </w:t>
      </w:r>
      <w:bookmarkStart w:id="0" w:name="_GoBack"/>
      <w:bookmarkEnd w:id="0"/>
    </w:p>
    <w:sectPr w:rsidR="00A05F19" w:rsidRPr="007C7AFF" w:rsidSect="00466A5C">
      <w:pgSz w:w="11908" w:h="16836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F1DFA"/>
    <w:multiLevelType w:val="multilevel"/>
    <w:tmpl w:val="66647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3426B7"/>
    <w:multiLevelType w:val="multilevel"/>
    <w:tmpl w:val="E7E6F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963583"/>
    <w:multiLevelType w:val="multilevel"/>
    <w:tmpl w:val="6636A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3F37BA"/>
    <w:multiLevelType w:val="hybridMultilevel"/>
    <w:tmpl w:val="17DCACEC"/>
    <w:lvl w:ilvl="0" w:tplc="848441CE">
      <w:start w:val="1"/>
      <w:numFmt w:val="bullet"/>
      <w:lvlText w:val="•"/>
      <w:lvlJc w:val="left"/>
      <w:pPr>
        <w:ind w:left="72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1" w:tplc="E7ECD9FC">
      <w:start w:val="1"/>
      <w:numFmt w:val="bullet"/>
      <w:lvlText w:val="o"/>
      <w:lvlJc w:val="left"/>
      <w:pPr>
        <w:ind w:left="14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2" w:tplc="3320BBC6">
      <w:start w:val="1"/>
      <w:numFmt w:val="bullet"/>
      <w:lvlText w:val="▪"/>
      <w:lvlJc w:val="left"/>
      <w:pPr>
        <w:ind w:left="21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3" w:tplc="3F6C9338">
      <w:start w:val="1"/>
      <w:numFmt w:val="bullet"/>
      <w:lvlText w:val="•"/>
      <w:lvlJc w:val="left"/>
      <w:pPr>
        <w:ind w:left="28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4" w:tplc="3A2C26CA">
      <w:start w:val="1"/>
      <w:numFmt w:val="bullet"/>
      <w:lvlText w:val="o"/>
      <w:lvlJc w:val="left"/>
      <w:pPr>
        <w:ind w:left="36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5" w:tplc="6BA6226A">
      <w:start w:val="1"/>
      <w:numFmt w:val="bullet"/>
      <w:lvlText w:val="▪"/>
      <w:lvlJc w:val="left"/>
      <w:pPr>
        <w:ind w:left="43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6" w:tplc="94F62E3C">
      <w:start w:val="1"/>
      <w:numFmt w:val="bullet"/>
      <w:lvlText w:val="•"/>
      <w:lvlJc w:val="left"/>
      <w:pPr>
        <w:ind w:left="50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7" w:tplc="29ECB3CC">
      <w:start w:val="1"/>
      <w:numFmt w:val="bullet"/>
      <w:lvlText w:val="o"/>
      <w:lvlJc w:val="left"/>
      <w:pPr>
        <w:ind w:left="57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8" w:tplc="12B619FE">
      <w:start w:val="1"/>
      <w:numFmt w:val="bullet"/>
      <w:lvlText w:val="▪"/>
      <w:lvlJc w:val="left"/>
      <w:pPr>
        <w:ind w:left="64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</w:abstractNum>
  <w:abstractNum w:abstractNumId="4">
    <w:nsid w:val="650A086C"/>
    <w:multiLevelType w:val="hybridMultilevel"/>
    <w:tmpl w:val="92986D10"/>
    <w:lvl w:ilvl="0" w:tplc="04190001">
      <w:start w:val="1"/>
      <w:numFmt w:val="bullet"/>
      <w:lvlText w:val=""/>
      <w:lvlJc w:val="left"/>
      <w:pPr>
        <w:ind w:left="14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abstractNum w:abstractNumId="5">
    <w:nsid w:val="696E6767"/>
    <w:multiLevelType w:val="hybridMultilevel"/>
    <w:tmpl w:val="24786EB2"/>
    <w:lvl w:ilvl="0" w:tplc="B5066012">
      <w:numFmt w:val="bullet"/>
      <w:lvlText w:val="•"/>
      <w:lvlJc w:val="left"/>
      <w:pPr>
        <w:ind w:left="1218" w:hanging="52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6">
    <w:nsid w:val="71494B41"/>
    <w:multiLevelType w:val="multilevel"/>
    <w:tmpl w:val="6A189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134315"/>
    <w:multiLevelType w:val="hybridMultilevel"/>
    <w:tmpl w:val="9F96EF9A"/>
    <w:lvl w:ilvl="0" w:tplc="0419000F">
      <w:start w:val="1"/>
      <w:numFmt w:val="decimal"/>
      <w:lvlText w:val="%1."/>
      <w:lvlJc w:val="left"/>
      <w:pPr>
        <w:ind w:left="1218" w:hanging="525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201A1"/>
    <w:rsid w:val="0001731B"/>
    <w:rsid w:val="000467C2"/>
    <w:rsid w:val="000A744F"/>
    <w:rsid w:val="001C0621"/>
    <w:rsid w:val="002629E4"/>
    <w:rsid w:val="002E5AFF"/>
    <w:rsid w:val="003445AB"/>
    <w:rsid w:val="00357BDC"/>
    <w:rsid w:val="003A226F"/>
    <w:rsid w:val="004138B7"/>
    <w:rsid w:val="00445115"/>
    <w:rsid w:val="0046290F"/>
    <w:rsid w:val="00466A5C"/>
    <w:rsid w:val="004933A7"/>
    <w:rsid w:val="00581016"/>
    <w:rsid w:val="00582775"/>
    <w:rsid w:val="005B1739"/>
    <w:rsid w:val="00613D58"/>
    <w:rsid w:val="0066537D"/>
    <w:rsid w:val="006A0363"/>
    <w:rsid w:val="00723E7C"/>
    <w:rsid w:val="0076559B"/>
    <w:rsid w:val="0076566C"/>
    <w:rsid w:val="007A5641"/>
    <w:rsid w:val="007C7AFF"/>
    <w:rsid w:val="00804EB0"/>
    <w:rsid w:val="008A1388"/>
    <w:rsid w:val="008A3C46"/>
    <w:rsid w:val="009267B4"/>
    <w:rsid w:val="009D55EE"/>
    <w:rsid w:val="00A05F19"/>
    <w:rsid w:val="00A31521"/>
    <w:rsid w:val="00A70B09"/>
    <w:rsid w:val="00A85AAE"/>
    <w:rsid w:val="00A8680D"/>
    <w:rsid w:val="00AE07FF"/>
    <w:rsid w:val="00B201A1"/>
    <w:rsid w:val="00B3786A"/>
    <w:rsid w:val="00B52D05"/>
    <w:rsid w:val="00B67CE8"/>
    <w:rsid w:val="00C049B6"/>
    <w:rsid w:val="00C36D44"/>
    <w:rsid w:val="00C835CD"/>
    <w:rsid w:val="00CF66FE"/>
    <w:rsid w:val="00D709BA"/>
    <w:rsid w:val="00E73CCE"/>
    <w:rsid w:val="00E84844"/>
    <w:rsid w:val="00E86D20"/>
    <w:rsid w:val="00F74414"/>
    <w:rsid w:val="00FE1AC6"/>
    <w:rsid w:val="00FE4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07FF"/>
    <w:pPr>
      <w:spacing w:after="3" w:line="268" w:lineRule="auto"/>
      <w:ind w:left="10" w:right="3" w:hanging="10"/>
      <w:jc w:val="both"/>
    </w:pPr>
    <w:rPr>
      <w:rFonts w:ascii="Times New Roman" w:hAnsi="Times New Roman"/>
      <w:color w:val="000000"/>
      <w:sz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A8680D"/>
    <w:rPr>
      <w:sz w:val="24"/>
      <w:szCs w:val="24"/>
    </w:rPr>
  </w:style>
  <w:style w:type="paragraph" w:styleId="ListParagraph">
    <w:name w:val="List Paragraph"/>
    <w:basedOn w:val="Normal"/>
    <w:uiPriority w:val="99"/>
    <w:qFormat/>
    <w:rsid w:val="00C36D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387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3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8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3872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38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387301">
                          <w:marLeft w:val="0"/>
                          <w:marRight w:val="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387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38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387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7387292">
          <w:marLeft w:val="0"/>
          <w:marRight w:val="0"/>
          <w:marTop w:val="0"/>
          <w:marBottom w:val="0"/>
          <w:divBdr>
            <w:top w:val="single" w:sz="6" w:space="15" w:color="33333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8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38733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38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73872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8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38728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38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387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387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387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387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738729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387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87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7387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7387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7387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7387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387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738730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767387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738731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767387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738732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387318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387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738732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387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87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7387327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67387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738734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767387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87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7387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7387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7387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738734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767387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387299">
                                      <w:marLeft w:val="0"/>
                                      <w:marRight w:val="0"/>
                                      <w:marTop w:val="10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387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387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738735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FB8C00"/>
                                    <w:left w:val="single" w:sz="6" w:space="15" w:color="FB8C00"/>
                                    <w:bottom w:val="single" w:sz="6" w:space="15" w:color="FB8C00"/>
                                    <w:right w:val="single" w:sz="6" w:space="15" w:color="FB8C00"/>
                                  </w:divBdr>
                                  <w:divsChild>
                                    <w:div w:id="767387315">
                                      <w:marLeft w:val="0"/>
                                      <w:marRight w:val="0"/>
                                      <w:marTop w:val="10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387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387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87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7387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7387377">
                                          <w:marLeft w:val="0"/>
                                          <w:marRight w:val="0"/>
                                          <w:marTop w:val="10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67387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738736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38737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387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67387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387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387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7387284">
                              <w:marLeft w:val="0"/>
                              <w:marRight w:val="0"/>
                              <w:marTop w:val="6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387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387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7387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387319">
                                  <w:marLeft w:val="-225"/>
                                  <w:marRight w:val="-225"/>
                                  <w:marTop w:val="600"/>
                                  <w:marBottom w:val="0"/>
                                  <w:divBdr>
                                    <w:top w:val="single" w:sz="6" w:space="15" w:color="CFCFC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387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87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67387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87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7387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73873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8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38737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38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8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8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8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87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8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8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8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8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8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87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8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8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8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8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738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8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38731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38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387314">
                          <w:marLeft w:val="0"/>
                          <w:marRight w:val="1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38728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7387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387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3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387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6738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387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387334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387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7387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7387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73873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8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38738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38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8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387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387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7387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3</Pages>
  <Words>930</Words>
  <Characters>5303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для участников итогового собеседования по русскому языку и их родителей (законных представителей)</dc:title>
  <dc:subject/>
  <dc:creator>Казанцева Д. А.</dc:creator>
  <cp:keywords/>
  <dc:description/>
  <cp:lastModifiedBy>школа</cp:lastModifiedBy>
  <cp:revision>2</cp:revision>
  <dcterms:created xsi:type="dcterms:W3CDTF">2022-12-26T08:49:00Z</dcterms:created>
  <dcterms:modified xsi:type="dcterms:W3CDTF">2022-12-26T08:49:00Z</dcterms:modified>
</cp:coreProperties>
</file>